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3D087" w14:textId="77777777" w:rsidR="009628D4" w:rsidRPr="00A15052" w:rsidRDefault="001F005C" w:rsidP="00D91175">
      <w:pPr>
        <w:rPr>
          <w:rFonts w:asciiTheme="majorHAnsi" w:hAnsiTheme="majorHAnsi"/>
          <w:noProof/>
          <w:sz w:val="20"/>
          <w:szCs w:val="20"/>
        </w:rPr>
      </w:pPr>
      <w:r w:rsidRPr="00A15052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2CDB3CD" wp14:editId="087798DE">
                <wp:simplePos x="0" y="0"/>
                <wp:positionH relativeFrom="page">
                  <wp:posOffset>4025348</wp:posOffset>
                </wp:positionH>
                <wp:positionV relativeFrom="paragraph">
                  <wp:posOffset>90584</wp:posOffset>
                </wp:positionV>
                <wp:extent cx="3474720" cy="6440170"/>
                <wp:effectExtent l="0" t="0" r="1143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644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97536" w14:textId="77777777" w:rsidR="005B2078" w:rsidRPr="005F7DA8" w:rsidRDefault="00482D37" w:rsidP="001F005C">
                            <w:pPr>
                              <w:spacing w:before="120" w:after="240"/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Free Recipe and Nutrition Resources</w:t>
                            </w:r>
                          </w:p>
                          <w:p w14:paraId="05727814" w14:textId="77777777" w:rsidR="00482D37" w:rsidRPr="005F7DA8" w:rsidRDefault="00482D37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eastAsia="Times New Roman" w:hAnsiTheme="majorHAnsi" w:cs="Arial"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>American Heart Association: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 View heart healthy recipes that are as nutritious as they are delicious!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color w:val="555555"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  <w:t>Visit recipes.heart.org to get started.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color w:val="00B050"/>
                              </w:rPr>
                              <w:t xml:space="preserve"> </w:t>
                            </w:r>
                          </w:p>
                          <w:p w14:paraId="13755A7B" w14:textId="77777777" w:rsidR="00482D37" w:rsidRPr="005F7DA8" w:rsidRDefault="00482D37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eastAsia="Times New Roman" w:hAnsiTheme="majorHAnsi" w:cs="Arial"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>Fruits and Veggies for Better Health: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 A wide variety of recipes that incorporate fruits and/or vegetables.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  <w:t>Visit fruitsandveggies.org/recipes.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color w:val="00B050"/>
                              </w:rPr>
                              <w:t xml:space="preserve"> </w:t>
                            </w:r>
                          </w:p>
                          <w:p w14:paraId="181CD18A" w14:textId="77777777" w:rsidR="00530082" w:rsidRPr="005F7DA8" w:rsidRDefault="00482D37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Whole Grains Council: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Learn how to incorporate more delicious and filling whole grains.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  <w:t xml:space="preserve">Visit wholegrainscouncil.org/recipes. </w:t>
                            </w:r>
                          </w:p>
                          <w:p w14:paraId="249F5F18" w14:textId="77777777" w:rsidR="00482D37" w:rsidRPr="005F7DA8" w:rsidRDefault="00530082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Eating Well: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Choose </w:t>
                            </w:r>
                            <w:r w:rsidR="00D7747D" w:rsidRPr="005F7DA8">
                              <w:rPr>
                                <w:rFonts w:asciiTheme="majorHAnsi" w:eastAsia="Times New Roman" w:hAnsiTheme="majorHAnsi" w:cs="Arial"/>
                              </w:rPr>
                              <w:t>from a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 variety of recipes </w:t>
                            </w:r>
                            <w:r w:rsidR="00BA1313"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and search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by meal or</w:t>
                            </w:r>
                            <w:r w:rsidR="00BA1313"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 recipe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 </w:t>
                            </w:r>
                            <w:r w:rsidR="00D7747D"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type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including </w:t>
                            </w:r>
                            <w:r w:rsidR="00BA1313" w:rsidRPr="005F7DA8">
                              <w:rPr>
                                <w:rFonts w:asciiTheme="majorHAnsi" w:eastAsia="Times New Roman" w:hAnsiTheme="majorHAnsi" w:cs="Arial"/>
                              </w:rPr>
                              <w:t>“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heart healthy,</w:t>
                            </w:r>
                            <w:r w:rsidR="00BA1313" w:rsidRPr="005F7DA8">
                              <w:rPr>
                                <w:rFonts w:asciiTheme="majorHAnsi" w:eastAsia="Times New Roman" w:hAnsiTheme="majorHAnsi" w:cs="Arial"/>
                              </w:rPr>
                              <w:t>”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 </w:t>
                            </w:r>
                            <w:r w:rsidR="00BA1313" w:rsidRPr="005F7DA8">
                              <w:rPr>
                                <w:rFonts w:asciiTheme="majorHAnsi" w:eastAsia="Times New Roman" w:hAnsiTheme="majorHAnsi" w:cs="Arial"/>
                              </w:rPr>
                              <w:t>“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high fiber,</w:t>
                            </w:r>
                            <w:r w:rsidR="00BA1313" w:rsidRPr="005F7DA8">
                              <w:rPr>
                                <w:rFonts w:asciiTheme="majorHAnsi" w:eastAsia="Times New Roman" w:hAnsiTheme="majorHAnsi" w:cs="Arial"/>
                              </w:rPr>
                              <w:t>”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 and more.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  <w:t xml:space="preserve">Get started at eatingwell.com. </w:t>
                            </w:r>
                          </w:p>
                          <w:p w14:paraId="110FEBE5" w14:textId="77777777" w:rsidR="00BA1313" w:rsidRPr="005F7DA8" w:rsidRDefault="00482D37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Skinny Taste: </w:t>
                            </w:r>
                            <w:r w:rsidR="00487EC2" w:rsidRPr="005F7DA8">
                              <w:rPr>
                                <w:rFonts w:asciiTheme="majorHAnsi" w:eastAsia="Times New Roman" w:hAnsiTheme="majorHAnsi" w:cs="Arial"/>
                              </w:rPr>
                              <w:t>Search recipes by topic. Weekly meal plans and grocery lists are also available.</w:t>
                            </w:r>
                            <w:r w:rsidR="00487EC2"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 </w:t>
                            </w:r>
                            <w:r w:rsidR="00487EC2" w:rsidRPr="005F7DA8"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  <w:t xml:space="preserve">Get started at Skinnytaste.com. </w:t>
                            </w:r>
                          </w:p>
                          <w:p w14:paraId="2AD9714E" w14:textId="77777777" w:rsidR="00BA1313" w:rsidRPr="005F7DA8" w:rsidRDefault="00BA1313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</w:pPr>
                            <w:proofErr w:type="spellStart"/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>Fooducate</w:t>
                            </w:r>
                            <w:proofErr w:type="spellEnd"/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: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Search and analyze your favorite foods to receive a letter grade for the overall healthfulness based on a variety of factors including added sugars.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  <w:t xml:space="preserve">Get started on the website or mobile app. </w:t>
                            </w:r>
                          </w:p>
                          <w:p w14:paraId="72DC9141" w14:textId="77777777" w:rsidR="00BA1313" w:rsidRPr="005F7DA8" w:rsidRDefault="00BA1313" w:rsidP="001F005C">
                            <w:pPr>
                              <w:shd w:val="clear" w:color="auto" w:fill="FFFFFF"/>
                              <w:spacing w:after="120"/>
                              <w:rPr>
                                <w:rFonts w:asciiTheme="majorHAnsi" w:eastAsia="Times New Roman" w:hAnsiTheme="majorHAnsi" w:cs="Arial"/>
                                <w:b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Others: </w:t>
                            </w: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 xml:space="preserve">MyFitnessPal, </w:t>
                            </w:r>
                            <w:proofErr w:type="spellStart"/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HealthyOut</w:t>
                            </w:r>
                            <w:proofErr w:type="spellEnd"/>
                            <w:r w:rsidRPr="005F7DA8">
                              <w:rPr>
                                <w:rFonts w:asciiTheme="majorHAnsi" w:eastAsia="Times New Roman" w:hAnsiTheme="majorHAnsi" w:cs="Arial"/>
                                <w:b/>
                              </w:rPr>
                              <w:t xml:space="preserve"> </w:t>
                            </w:r>
                          </w:p>
                          <w:p w14:paraId="12BD553D" w14:textId="77777777" w:rsidR="00613A47" w:rsidRPr="005F7DA8" w:rsidRDefault="00613A47" w:rsidP="001F005C">
                            <w:pPr>
                              <w:pStyle w:val="Default"/>
                              <w:spacing w:after="120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47BCAEC" w14:textId="77777777" w:rsidR="00613A47" w:rsidRPr="005F7DA8" w:rsidRDefault="00613A47" w:rsidP="001F005C">
                            <w:pPr>
                              <w:pStyle w:val="ListParagraph"/>
                              <w:spacing w:after="100" w:afterAutospacing="1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C247755" w14:textId="77777777" w:rsidR="00613A47" w:rsidRPr="005F7DA8" w:rsidRDefault="00613A47" w:rsidP="001F005C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Theme="majorHAnsi" w:hAnsiTheme="majorHAnsi" w:cs="SourceSansPro-Regula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DB3C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16.95pt;margin-top:7.15pt;width:273.6pt;height:507.1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" fillcolor="white [3201]" strokecolor="#00b050" strokeweight=".5pt">
                <v:textbox>
                  <w:txbxContent>
                    <w:p w14:paraId="64D97536" w14:textId="77777777" w:rsidR="005B2078" w:rsidRPr="005F7DA8" w:rsidRDefault="00482D37" w:rsidP="001F005C">
                      <w:pPr>
                        <w:spacing w:before="120" w:after="240"/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bCs/>
                          <w:iCs/>
                          <w:sz w:val="28"/>
                          <w:szCs w:val="28"/>
                        </w:rPr>
                        <w:t>Free Recipe and Nutrition Resources</w:t>
                      </w:r>
                    </w:p>
                    <w:p w14:paraId="05727814" w14:textId="77777777" w:rsidR="00482D37" w:rsidRPr="005F7DA8" w:rsidRDefault="00482D37" w:rsidP="001F005C">
                      <w:pPr>
                        <w:shd w:val="clear" w:color="auto" w:fill="FFFFFF"/>
                        <w:spacing w:after="200"/>
                        <w:rPr>
                          <w:rFonts w:asciiTheme="majorHAnsi" w:eastAsia="Times New Roman" w:hAnsiTheme="majorHAnsi" w:cs="Arial"/>
                          <w:color w:val="00B050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>American Heart Association: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 View heart healthy recipes that are as nutritious as they are delicious!</w:t>
                      </w:r>
                      <w:r w:rsidRPr="005F7DA8">
                        <w:rPr>
                          <w:rFonts w:asciiTheme="majorHAnsi" w:eastAsia="Times New Roman" w:hAnsiTheme="majorHAnsi" w:cs="Arial"/>
                          <w:color w:val="555555"/>
                        </w:rPr>
                        <w:t xml:space="preserve"> </w:t>
                      </w:r>
                      <w:r w:rsidRPr="005F7DA8"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  <w:t>Visit recipes.heart.org to get started.</w:t>
                      </w:r>
                      <w:r w:rsidRPr="005F7DA8">
                        <w:rPr>
                          <w:rFonts w:asciiTheme="majorHAnsi" w:eastAsia="Times New Roman" w:hAnsiTheme="majorHAnsi" w:cs="Arial"/>
                          <w:color w:val="00B050"/>
                        </w:rPr>
                        <w:t xml:space="preserve"> </w:t>
                      </w:r>
                    </w:p>
                    <w:p w14:paraId="13755A7B" w14:textId="77777777" w:rsidR="00482D37" w:rsidRPr="005F7DA8" w:rsidRDefault="00482D37" w:rsidP="001F005C">
                      <w:pPr>
                        <w:shd w:val="clear" w:color="auto" w:fill="FFFFFF"/>
                        <w:spacing w:after="200"/>
                        <w:rPr>
                          <w:rFonts w:asciiTheme="majorHAnsi" w:eastAsia="Times New Roman" w:hAnsiTheme="majorHAnsi" w:cs="Arial"/>
                          <w:color w:val="00B050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>Fruits and Veggies for Better Health: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 A wide variety of recipes that incorporate fruits and/or vegetables. </w:t>
                      </w:r>
                      <w:r w:rsidRPr="005F7DA8"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  <w:t>Visit fruitsandveggies.org/recipes.</w:t>
                      </w:r>
                      <w:r w:rsidRPr="005F7DA8">
                        <w:rPr>
                          <w:rFonts w:asciiTheme="majorHAnsi" w:eastAsia="Times New Roman" w:hAnsiTheme="majorHAnsi" w:cs="Arial"/>
                          <w:color w:val="00B050"/>
                        </w:rPr>
                        <w:t xml:space="preserve"> </w:t>
                      </w:r>
                    </w:p>
                    <w:p w14:paraId="181CD18A" w14:textId="77777777" w:rsidR="00530082" w:rsidRPr="005F7DA8" w:rsidRDefault="00482D37" w:rsidP="001F005C">
                      <w:pPr>
                        <w:shd w:val="clear" w:color="auto" w:fill="FFFFFF"/>
                        <w:spacing w:after="200"/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Whole Grains Council: 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>Learn how to incorporate more delicious and filling whole grains.</w:t>
                      </w: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 </w:t>
                      </w:r>
                      <w:r w:rsidRPr="005F7DA8"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  <w:t xml:space="preserve">Visit wholegrainscouncil.org/recipes. </w:t>
                      </w:r>
                    </w:p>
                    <w:p w14:paraId="249F5F18" w14:textId="77777777" w:rsidR="00482D37" w:rsidRPr="005F7DA8" w:rsidRDefault="00530082" w:rsidP="001F005C">
                      <w:pPr>
                        <w:shd w:val="clear" w:color="auto" w:fill="FFFFFF"/>
                        <w:spacing w:after="200"/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Eating Well: 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Choose </w:t>
                      </w:r>
                      <w:r w:rsidR="00D7747D" w:rsidRPr="005F7DA8">
                        <w:rPr>
                          <w:rFonts w:asciiTheme="majorHAnsi" w:eastAsia="Times New Roman" w:hAnsiTheme="majorHAnsi" w:cs="Arial"/>
                        </w:rPr>
                        <w:t>from a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 variety of recipes </w:t>
                      </w:r>
                      <w:r w:rsidR="00BA1313" w:rsidRPr="005F7DA8">
                        <w:rPr>
                          <w:rFonts w:asciiTheme="majorHAnsi" w:eastAsia="Times New Roman" w:hAnsiTheme="majorHAnsi" w:cs="Arial"/>
                        </w:rPr>
                        <w:t xml:space="preserve">and search 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>by meal or</w:t>
                      </w:r>
                      <w:r w:rsidR="00BA1313" w:rsidRPr="005F7DA8">
                        <w:rPr>
                          <w:rFonts w:asciiTheme="majorHAnsi" w:eastAsia="Times New Roman" w:hAnsiTheme="majorHAnsi" w:cs="Arial"/>
                        </w:rPr>
                        <w:t xml:space="preserve"> recipe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 </w:t>
                      </w:r>
                      <w:r w:rsidR="00D7747D" w:rsidRPr="005F7DA8">
                        <w:rPr>
                          <w:rFonts w:asciiTheme="majorHAnsi" w:eastAsia="Times New Roman" w:hAnsiTheme="majorHAnsi" w:cs="Arial"/>
                        </w:rPr>
                        <w:t xml:space="preserve">type 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including </w:t>
                      </w:r>
                      <w:r w:rsidR="00BA1313" w:rsidRPr="005F7DA8">
                        <w:rPr>
                          <w:rFonts w:asciiTheme="majorHAnsi" w:eastAsia="Times New Roman" w:hAnsiTheme="majorHAnsi" w:cs="Arial"/>
                        </w:rPr>
                        <w:t>“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>heart healthy,</w:t>
                      </w:r>
                      <w:r w:rsidR="00BA1313" w:rsidRPr="005F7DA8">
                        <w:rPr>
                          <w:rFonts w:asciiTheme="majorHAnsi" w:eastAsia="Times New Roman" w:hAnsiTheme="majorHAnsi" w:cs="Arial"/>
                        </w:rPr>
                        <w:t>”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 </w:t>
                      </w:r>
                      <w:r w:rsidR="00BA1313" w:rsidRPr="005F7DA8">
                        <w:rPr>
                          <w:rFonts w:asciiTheme="majorHAnsi" w:eastAsia="Times New Roman" w:hAnsiTheme="majorHAnsi" w:cs="Arial"/>
                        </w:rPr>
                        <w:t>“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>high fiber,</w:t>
                      </w:r>
                      <w:r w:rsidR="00BA1313" w:rsidRPr="005F7DA8">
                        <w:rPr>
                          <w:rFonts w:asciiTheme="majorHAnsi" w:eastAsia="Times New Roman" w:hAnsiTheme="majorHAnsi" w:cs="Arial"/>
                        </w:rPr>
                        <w:t>”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 and more.</w:t>
                      </w: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 </w:t>
                      </w:r>
                      <w:r w:rsidRPr="005F7DA8"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  <w:t xml:space="preserve">Get started at eatingwell.com. </w:t>
                      </w:r>
                    </w:p>
                    <w:p w14:paraId="110FEBE5" w14:textId="77777777" w:rsidR="00BA1313" w:rsidRPr="005F7DA8" w:rsidRDefault="00482D37" w:rsidP="001F005C">
                      <w:pPr>
                        <w:shd w:val="clear" w:color="auto" w:fill="FFFFFF"/>
                        <w:spacing w:after="200"/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Skinny Taste: </w:t>
                      </w:r>
                      <w:r w:rsidR="00487EC2" w:rsidRPr="005F7DA8">
                        <w:rPr>
                          <w:rFonts w:asciiTheme="majorHAnsi" w:eastAsia="Times New Roman" w:hAnsiTheme="majorHAnsi" w:cs="Arial"/>
                        </w:rPr>
                        <w:t>Search recipes by topic. Weekly meal plans and grocery lists are also available.</w:t>
                      </w:r>
                      <w:r w:rsidR="00487EC2"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 </w:t>
                      </w:r>
                      <w:r w:rsidR="00487EC2" w:rsidRPr="005F7DA8"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  <w:t xml:space="preserve">Get started at Skinnytaste.com. </w:t>
                      </w:r>
                    </w:p>
                    <w:p w14:paraId="2AD9714E" w14:textId="77777777" w:rsidR="00BA1313" w:rsidRPr="005F7DA8" w:rsidRDefault="00BA1313" w:rsidP="001F005C">
                      <w:pPr>
                        <w:shd w:val="clear" w:color="auto" w:fill="FFFFFF"/>
                        <w:spacing w:after="200"/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</w:pPr>
                      <w:proofErr w:type="spellStart"/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>Fooducate</w:t>
                      </w:r>
                      <w:proofErr w:type="spellEnd"/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: 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Search and analyze your favorite foods to receive a letter grade for the overall healthfulness based on a variety of factors including added sugars. </w:t>
                      </w:r>
                      <w:r w:rsidRPr="005F7DA8"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  <w:t xml:space="preserve">Get started on the website or mobile app. </w:t>
                      </w:r>
                    </w:p>
                    <w:p w14:paraId="72DC9141" w14:textId="77777777" w:rsidR="00BA1313" w:rsidRPr="005F7DA8" w:rsidRDefault="00BA1313" w:rsidP="001F005C">
                      <w:pPr>
                        <w:shd w:val="clear" w:color="auto" w:fill="FFFFFF"/>
                        <w:spacing w:after="120"/>
                        <w:rPr>
                          <w:rFonts w:asciiTheme="majorHAnsi" w:eastAsia="Times New Roman" w:hAnsiTheme="majorHAnsi" w:cs="Arial"/>
                          <w:b/>
                          <w:color w:val="00B050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Others: </w:t>
                      </w:r>
                      <w:r w:rsidRPr="005F7DA8">
                        <w:rPr>
                          <w:rFonts w:asciiTheme="majorHAnsi" w:eastAsia="Times New Roman" w:hAnsiTheme="majorHAnsi" w:cs="Arial"/>
                        </w:rPr>
                        <w:t xml:space="preserve">MyFitnessPal, </w:t>
                      </w:r>
                      <w:proofErr w:type="spellStart"/>
                      <w:r w:rsidRPr="005F7DA8">
                        <w:rPr>
                          <w:rFonts w:asciiTheme="majorHAnsi" w:eastAsia="Times New Roman" w:hAnsiTheme="majorHAnsi" w:cs="Arial"/>
                        </w:rPr>
                        <w:t>HealthyOut</w:t>
                      </w:r>
                      <w:proofErr w:type="spellEnd"/>
                      <w:r w:rsidRPr="005F7DA8">
                        <w:rPr>
                          <w:rFonts w:asciiTheme="majorHAnsi" w:eastAsia="Times New Roman" w:hAnsiTheme="majorHAnsi" w:cs="Arial"/>
                          <w:b/>
                        </w:rPr>
                        <w:t xml:space="preserve"> </w:t>
                      </w:r>
                    </w:p>
                    <w:p w14:paraId="12BD553D" w14:textId="77777777" w:rsidR="00613A47" w:rsidRPr="005F7DA8" w:rsidRDefault="00613A47" w:rsidP="001F005C">
                      <w:pPr>
                        <w:pStyle w:val="Default"/>
                        <w:spacing w:after="120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47BCAEC" w14:textId="77777777" w:rsidR="00613A47" w:rsidRPr="005F7DA8" w:rsidRDefault="00613A47" w:rsidP="001F005C">
                      <w:pPr>
                        <w:pStyle w:val="ListParagraph"/>
                        <w:spacing w:after="100" w:afterAutospacing="1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C247755" w14:textId="77777777" w:rsidR="00613A47" w:rsidRPr="005F7DA8" w:rsidRDefault="00613A47" w:rsidP="001F005C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Theme="majorHAnsi" w:hAnsiTheme="majorHAnsi" w:cs="SourceSansPro-Regular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15052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F302482" wp14:editId="24F58158">
                <wp:simplePos x="0" y="0"/>
                <wp:positionH relativeFrom="page">
                  <wp:posOffset>278296</wp:posOffset>
                </wp:positionH>
                <wp:positionV relativeFrom="paragraph">
                  <wp:posOffset>90584</wp:posOffset>
                </wp:positionV>
                <wp:extent cx="3474720" cy="6440557"/>
                <wp:effectExtent l="0" t="0" r="11430" b="177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6440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CA043" w14:textId="77777777" w:rsidR="00D85C6A" w:rsidRPr="005F7DA8" w:rsidRDefault="00DD4B03" w:rsidP="001F005C">
                            <w:pPr>
                              <w:shd w:val="clear" w:color="auto" w:fill="FFFFFF"/>
                              <w:spacing w:before="120" w:after="24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Free Home Fitness Resources</w:t>
                            </w:r>
                          </w:p>
                          <w:p w14:paraId="0FCCE6CF" w14:textId="77777777" w:rsidR="00DD4B03" w:rsidRPr="005F7DA8" w:rsidRDefault="00DD4B03" w:rsidP="001F005C">
                            <w:pPr>
                              <w:shd w:val="clear" w:color="auto" w:fill="FFFFFF"/>
                              <w:spacing w:after="120"/>
                              <w:rPr>
                                <w:rFonts w:asciiTheme="majorHAnsi" w:hAnsiTheme="majorHAnsi" w:cs="Arial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YMCA of the USA (YMCA360):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Free workout videos for anyone! Categories include yoga, bootcamp, active older adults and Barre. </w:t>
                            </w:r>
                          </w:p>
                          <w:p w14:paraId="42BF5D14" w14:textId="77777777" w:rsidR="00DD4B03" w:rsidRPr="005F7DA8" w:rsidRDefault="00DD4B03" w:rsidP="001F005C">
                            <w:pPr>
                              <w:shd w:val="clear" w:color="auto" w:fill="FFFFFF"/>
                              <w:spacing w:after="120"/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Visit </w:t>
                            </w:r>
                            <w:r w:rsidRPr="005F7DA8"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</w:rPr>
                              <w:t xml:space="preserve">ymca360.org to get started. </w:t>
                            </w:r>
                          </w:p>
                          <w:p w14:paraId="4262A5DA" w14:textId="07207A1B" w:rsidR="00F30D98" w:rsidRPr="005F7DA8" w:rsidRDefault="00DD4B03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hAnsiTheme="majorHAnsi"/>
                                <w:b/>
                                <w:noProof/>
                              </w:rPr>
                            </w:pPr>
                            <w:r w:rsidRPr="005F7DA8">
                              <w:rPr>
                                <w:rFonts w:asciiTheme="majorHAnsi" w:hAnsiTheme="majorHAnsi"/>
                                <w:b/>
                                <w:noProof/>
                              </w:rPr>
                              <w:t xml:space="preserve">Gold’s Gym AMP: </w:t>
                            </w:r>
                            <w:r w:rsidRPr="005F7DA8">
                              <w:rPr>
                                <w:rFonts w:asciiTheme="majorHAnsi" w:hAnsiTheme="majorHAnsi"/>
                                <w:noProof/>
                              </w:rPr>
                              <w:t>Over 600 free audio and video workouts available to both members an</w:t>
                            </w:r>
                            <w:r w:rsidR="005365AA">
                              <w:rPr>
                                <w:rFonts w:asciiTheme="majorHAnsi" w:hAnsiTheme="majorHAnsi"/>
                                <w:noProof/>
                              </w:rPr>
                              <w:t xml:space="preserve">d </w:t>
                            </w:r>
                            <w:r w:rsidR="005365AA">
                              <w:rPr>
                                <w:rFonts w:asciiTheme="majorHAnsi" w:hAnsiTheme="majorHAnsi"/>
                                <w:noProof/>
                              </w:rPr>
                              <w:br/>
                            </w:r>
                            <w:r w:rsidRPr="005F7DA8">
                              <w:rPr>
                                <w:rFonts w:asciiTheme="majorHAnsi" w:hAnsiTheme="majorHAnsi"/>
                                <w:noProof/>
                              </w:rPr>
                              <w:t>non-members until May 31.</w:t>
                            </w:r>
                            <w:r w:rsidRPr="005F7DA8">
                              <w:rPr>
                                <w:rFonts w:asciiTheme="majorHAnsi" w:hAnsiTheme="majorHAnsi"/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5D817103" w14:textId="77777777" w:rsidR="00DD4B03" w:rsidRPr="005F7DA8" w:rsidRDefault="00F30D98" w:rsidP="001F005C">
                            <w:pPr>
                              <w:shd w:val="clear" w:color="auto" w:fill="FFFFFF"/>
                              <w:spacing w:after="120"/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hAnsiTheme="majorHAnsi"/>
                                <w:b/>
                                <w:noProof/>
                                <w:color w:val="00B050"/>
                              </w:rPr>
                              <w:t xml:space="preserve">Visit goldsamp.com/promo and enter the code FIT60 to get started. </w:t>
                            </w:r>
                          </w:p>
                          <w:p w14:paraId="49D9719B" w14:textId="77777777" w:rsidR="00530082" w:rsidRPr="005F7DA8" w:rsidRDefault="00197127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Fitness Blender: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>Offers hundreds of free, full-length videos and workout plans along with other helpful fitness information.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Visit Fitnessblender.com/videos to get started. </w:t>
                            </w:r>
                          </w:p>
                          <w:p w14:paraId="35E82844" w14:textId="77777777" w:rsidR="0035123D" w:rsidRPr="005F7DA8" w:rsidRDefault="00530082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</w:pPr>
                            <w:proofErr w:type="spellStart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Darebee</w:t>
                            </w:r>
                            <w:proofErr w:type="spellEnd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: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>An independent fitness resource offering a wide variety of free workouts and resources for any level of fitness.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Visit Darebee.com to get started. </w:t>
                            </w:r>
                          </w:p>
                          <w:p w14:paraId="265D9431" w14:textId="77777777" w:rsidR="00DD4B03" w:rsidRPr="00402C96" w:rsidRDefault="0035123D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</w:pPr>
                            <w:proofErr w:type="spellStart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GoNoodle</w:t>
                            </w:r>
                            <w:proofErr w:type="spellEnd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: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Features </w:t>
                            </w:r>
                            <w:r w:rsidR="004B6C51" w:rsidRPr="005F7DA8">
                              <w:rPr>
                                <w:rFonts w:asciiTheme="majorHAnsi" w:hAnsiTheme="majorHAnsi" w:cs="Arial"/>
                              </w:rPr>
                              <w:t xml:space="preserve">free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children’s movement and mindfulness </w:t>
                            </w:r>
                            <w:r w:rsidR="004B6C51" w:rsidRPr="005F7DA8">
                              <w:rPr>
                                <w:rFonts w:asciiTheme="majorHAnsi" w:hAnsiTheme="majorHAnsi" w:cs="Arial"/>
                              </w:rPr>
                              <w:t xml:space="preserve">games and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>videos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>created by child development experts.</w:t>
                            </w:r>
                            <w:r w:rsidR="004B6C51" w:rsidRPr="005F7DA8">
                              <w:rPr>
                                <w:rFonts w:asciiTheme="majorHAnsi" w:hAnsiTheme="majorHAnsi" w:cs="Arial"/>
                              </w:rPr>
                              <w:t xml:space="preserve"> </w:t>
                            </w:r>
                            <w:r w:rsidR="004B6C51"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Visit gonoodle.com to get started.  </w:t>
                            </w:r>
                          </w:p>
                          <w:p w14:paraId="6F0AED52" w14:textId="77777777" w:rsidR="009640D5" w:rsidRPr="005F7DA8" w:rsidRDefault="00BA1313" w:rsidP="001F005C">
                            <w:pPr>
                              <w:shd w:val="clear" w:color="auto" w:fill="FFFFFF"/>
                              <w:spacing w:after="20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JEFIT</w:t>
                            </w:r>
                            <w:r w:rsidR="009640D5"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*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: </w:t>
                            </w:r>
                            <w:r w:rsidR="009640D5" w:rsidRPr="005F7DA8">
                              <w:rPr>
                                <w:rFonts w:asciiTheme="majorHAnsi" w:hAnsiTheme="majorHAnsi" w:cs="Arial"/>
                              </w:rPr>
                              <w:t xml:space="preserve">A fitness program database available online or through the mobile </w:t>
                            </w:r>
                            <w:r w:rsidR="00601803" w:rsidRPr="005F7DA8">
                              <w:rPr>
                                <w:rFonts w:asciiTheme="majorHAnsi" w:hAnsiTheme="majorHAnsi" w:cs="Arial"/>
                              </w:rPr>
                              <w:t>application (“</w:t>
                            </w:r>
                            <w:r w:rsidR="009640D5" w:rsidRPr="005F7DA8">
                              <w:rPr>
                                <w:rFonts w:asciiTheme="majorHAnsi" w:hAnsiTheme="majorHAnsi" w:cs="Arial"/>
                              </w:rPr>
                              <w:t>app</w:t>
                            </w:r>
                            <w:r w:rsidR="00601803" w:rsidRPr="005F7DA8">
                              <w:rPr>
                                <w:rFonts w:asciiTheme="majorHAnsi" w:hAnsiTheme="majorHAnsi" w:cs="Arial"/>
                              </w:rPr>
                              <w:t>”)</w:t>
                            </w:r>
                            <w:r w:rsidR="009640D5" w:rsidRPr="005F7DA8">
                              <w:rPr>
                                <w:rFonts w:asciiTheme="majorHAnsi" w:hAnsiTheme="majorHAnsi" w:cs="Arial"/>
                              </w:rPr>
                              <w:t>. Fitness programs can be searched by beginner, intermediate, or advanced.</w:t>
                            </w:r>
                            <w:r w:rsidR="009640D5"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="009640D5"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Get started at jefit.com or on the </w:t>
                            </w:r>
                            <w:proofErr w:type="spellStart"/>
                            <w:r w:rsidR="009640D5"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>Jefit</w:t>
                            </w:r>
                            <w:proofErr w:type="spellEnd"/>
                            <w:r w:rsidR="009640D5"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 mobile app. </w:t>
                            </w:r>
                          </w:p>
                          <w:p w14:paraId="113F549C" w14:textId="77777777" w:rsidR="009640D5" w:rsidRPr="005F7DA8" w:rsidRDefault="009640D5" w:rsidP="001F005C">
                            <w:pPr>
                              <w:shd w:val="clear" w:color="auto" w:fill="FFFFFF"/>
                              <w:spacing w:after="12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i/>
                              </w:rPr>
                              <w:t>*</w:t>
                            </w:r>
                            <w:r w:rsidRPr="005F7DA8">
                              <w:rPr>
                                <w:rFonts w:asciiTheme="majorHAnsi" w:hAnsiTheme="majorHAnsi" w:cs="Arial"/>
                                <w:i/>
                              </w:rPr>
                              <w:t>Some features are free while others require paid subscription</w:t>
                            </w:r>
                          </w:p>
                          <w:p w14:paraId="459D94DA" w14:textId="77777777" w:rsidR="00D85C6A" w:rsidRPr="005F7DA8" w:rsidRDefault="00D85C6A" w:rsidP="001F005C">
                            <w:pPr>
                              <w:shd w:val="clear" w:color="auto" w:fill="FFFFFF"/>
                              <w:spacing w:after="450"/>
                              <w:contextualSpacing/>
                              <w:jc w:val="center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</w:p>
                          <w:p w14:paraId="4964412B" w14:textId="77777777" w:rsidR="000413F2" w:rsidRPr="005F7DA8" w:rsidRDefault="000413F2" w:rsidP="001F005C">
                            <w:pPr>
                              <w:shd w:val="clear" w:color="auto" w:fill="FFFFFF"/>
                              <w:spacing w:after="450"/>
                              <w:contextualSpacing/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2624DD86" w14:textId="77777777" w:rsidR="000413F2" w:rsidRPr="005F7DA8" w:rsidRDefault="000413F2" w:rsidP="001F005C">
                            <w:pPr>
                              <w:shd w:val="clear" w:color="auto" w:fill="FFFFFF"/>
                              <w:spacing w:after="450"/>
                              <w:contextualSpacing/>
                              <w:jc w:val="center"/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6F531B6B" w14:textId="77777777" w:rsidR="003F7BFE" w:rsidRPr="005F7DA8" w:rsidRDefault="003F7BFE" w:rsidP="001F005C">
                            <w:pPr>
                              <w:pStyle w:val="Default"/>
                              <w:contextualSpacing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624FCB7C" w14:textId="77777777" w:rsidR="00B73D11" w:rsidRPr="005F7DA8" w:rsidRDefault="00B73D11" w:rsidP="001F005C">
                            <w:pPr>
                              <w:pStyle w:val="ListParagraph"/>
                              <w:spacing w:after="100" w:afterAutospacing="1" w:line="24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A3E3861" w14:textId="77777777" w:rsidR="00313281" w:rsidRPr="005F7DA8" w:rsidRDefault="00313281" w:rsidP="001F005C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Theme="majorHAnsi" w:hAnsiTheme="majorHAnsi" w:cs="SourceSansPro-Regula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2482" id="Text Box 24" o:spid="_x0000_s1027" type="#_x0000_t202" style="position:absolute;margin-left:21.9pt;margin-top:7.15pt;width:273.6pt;height:507.1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" fillcolor="white [3201]" strokecolor="#00b050" strokeweight=".5pt">
                <v:textbox>
                  <w:txbxContent>
                    <w:p w14:paraId="0BECA043" w14:textId="77777777" w:rsidR="00D85C6A" w:rsidRPr="005F7DA8" w:rsidRDefault="00DD4B03" w:rsidP="001F005C">
                      <w:pPr>
                        <w:shd w:val="clear" w:color="auto" w:fill="FFFFFF"/>
                        <w:spacing w:before="120" w:after="240"/>
                        <w:jc w:val="center"/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  <w:t>Free Home Fitness Resources</w:t>
                      </w:r>
                    </w:p>
                    <w:p w14:paraId="0FCCE6CF" w14:textId="77777777" w:rsidR="00DD4B03" w:rsidRPr="005F7DA8" w:rsidRDefault="00DD4B03" w:rsidP="001F005C">
                      <w:pPr>
                        <w:shd w:val="clear" w:color="auto" w:fill="FFFFFF"/>
                        <w:spacing w:after="120"/>
                        <w:rPr>
                          <w:rFonts w:asciiTheme="majorHAnsi" w:hAnsiTheme="majorHAnsi" w:cs="Arial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YMCA of the USA (YMCA360):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 xml:space="preserve">Free workout videos for anyone! Categories include yoga, bootcamp, active older adults and Barre. </w:t>
                      </w:r>
                    </w:p>
                    <w:p w14:paraId="42BF5D14" w14:textId="77777777" w:rsidR="00DD4B03" w:rsidRPr="005F7DA8" w:rsidRDefault="00DD4B03" w:rsidP="001F005C">
                      <w:pPr>
                        <w:shd w:val="clear" w:color="auto" w:fill="FFFFFF"/>
                        <w:spacing w:after="120"/>
                        <w:rPr>
                          <w:rFonts w:asciiTheme="majorHAnsi" w:hAnsiTheme="majorHAnsi"/>
                          <w:b/>
                          <w:noProof/>
                          <w:color w:val="00B050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Visit </w:t>
                      </w:r>
                      <w:r w:rsidRPr="005F7DA8">
                        <w:rPr>
                          <w:rFonts w:asciiTheme="majorHAnsi" w:hAnsiTheme="majorHAnsi"/>
                          <w:b/>
                          <w:noProof/>
                          <w:color w:val="00B050"/>
                        </w:rPr>
                        <w:t xml:space="preserve">ymca360.org to get started. </w:t>
                      </w:r>
                    </w:p>
                    <w:p w14:paraId="4262A5DA" w14:textId="07207A1B" w:rsidR="00F30D98" w:rsidRPr="005F7DA8" w:rsidRDefault="00DD4B03" w:rsidP="001F005C">
                      <w:pPr>
                        <w:shd w:val="clear" w:color="auto" w:fill="FFFFFF"/>
                        <w:spacing w:after="200"/>
                        <w:rPr>
                          <w:rFonts w:asciiTheme="majorHAnsi" w:hAnsiTheme="majorHAnsi"/>
                          <w:b/>
                          <w:noProof/>
                        </w:rPr>
                      </w:pPr>
                      <w:r w:rsidRPr="005F7DA8">
                        <w:rPr>
                          <w:rFonts w:asciiTheme="majorHAnsi" w:hAnsiTheme="majorHAnsi"/>
                          <w:b/>
                          <w:noProof/>
                        </w:rPr>
                        <w:t xml:space="preserve">Gold’s Gym AMP: </w:t>
                      </w:r>
                      <w:r w:rsidRPr="005F7DA8">
                        <w:rPr>
                          <w:rFonts w:asciiTheme="majorHAnsi" w:hAnsiTheme="majorHAnsi"/>
                          <w:noProof/>
                        </w:rPr>
                        <w:t>Over 600 free audio and video workouts available to both members an</w:t>
                      </w:r>
                      <w:r w:rsidR="005365AA">
                        <w:rPr>
                          <w:rFonts w:asciiTheme="majorHAnsi" w:hAnsiTheme="majorHAnsi"/>
                          <w:noProof/>
                        </w:rPr>
                        <w:t xml:space="preserve">d </w:t>
                      </w:r>
                      <w:r w:rsidR="005365AA">
                        <w:rPr>
                          <w:rFonts w:asciiTheme="majorHAnsi" w:hAnsiTheme="majorHAnsi"/>
                          <w:noProof/>
                        </w:rPr>
                        <w:br/>
                      </w:r>
                      <w:r w:rsidRPr="005F7DA8">
                        <w:rPr>
                          <w:rFonts w:asciiTheme="majorHAnsi" w:hAnsiTheme="majorHAnsi"/>
                          <w:noProof/>
                        </w:rPr>
                        <w:t>non-members until May 31.</w:t>
                      </w:r>
                      <w:r w:rsidRPr="005F7DA8">
                        <w:rPr>
                          <w:rFonts w:asciiTheme="majorHAnsi" w:hAnsiTheme="majorHAnsi"/>
                          <w:b/>
                          <w:noProof/>
                        </w:rPr>
                        <w:t xml:space="preserve"> </w:t>
                      </w:r>
                    </w:p>
                    <w:p w14:paraId="5D817103" w14:textId="77777777" w:rsidR="00DD4B03" w:rsidRPr="005F7DA8" w:rsidRDefault="00F30D98" w:rsidP="001F005C">
                      <w:pPr>
                        <w:shd w:val="clear" w:color="auto" w:fill="FFFFFF"/>
                        <w:spacing w:after="120"/>
                        <w:rPr>
                          <w:rFonts w:asciiTheme="majorHAnsi" w:hAnsiTheme="majorHAnsi"/>
                          <w:b/>
                          <w:noProof/>
                          <w:color w:val="00B050"/>
                        </w:rPr>
                      </w:pPr>
                      <w:r w:rsidRPr="005F7DA8">
                        <w:rPr>
                          <w:rFonts w:asciiTheme="majorHAnsi" w:hAnsiTheme="majorHAnsi"/>
                          <w:b/>
                          <w:noProof/>
                          <w:color w:val="00B050"/>
                        </w:rPr>
                        <w:t xml:space="preserve">Visit goldsamp.com/promo and enter the code FIT60 to get started. </w:t>
                      </w:r>
                    </w:p>
                    <w:p w14:paraId="49D9719B" w14:textId="77777777" w:rsidR="00530082" w:rsidRPr="005F7DA8" w:rsidRDefault="00197127" w:rsidP="001F005C">
                      <w:pPr>
                        <w:shd w:val="clear" w:color="auto" w:fill="FFFFFF"/>
                        <w:spacing w:after="200"/>
                        <w:rPr>
                          <w:rFonts w:asciiTheme="majorHAnsi" w:hAnsiTheme="majorHAnsi" w:cs="Arial"/>
                          <w:b/>
                          <w:color w:val="00B050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Fitness Blender: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>Offers hundreds of free, full-length videos and workout plans along with other helpful fitness information.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Visit Fitnessblender.com/videos to get started. </w:t>
                      </w:r>
                    </w:p>
                    <w:p w14:paraId="35E82844" w14:textId="77777777" w:rsidR="0035123D" w:rsidRPr="005F7DA8" w:rsidRDefault="00530082" w:rsidP="001F005C">
                      <w:pPr>
                        <w:shd w:val="clear" w:color="auto" w:fill="FFFFFF"/>
                        <w:spacing w:after="200"/>
                        <w:rPr>
                          <w:rFonts w:asciiTheme="majorHAnsi" w:hAnsiTheme="majorHAnsi" w:cs="Arial"/>
                          <w:b/>
                          <w:color w:val="00B050"/>
                        </w:rPr>
                      </w:pPr>
                      <w:proofErr w:type="spellStart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>Darebee</w:t>
                      </w:r>
                      <w:proofErr w:type="spellEnd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: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>An independent fitness resource offering a wide variety of free workouts and resources for any level of fitness.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Visit Darebee.com to get started. </w:t>
                      </w:r>
                    </w:p>
                    <w:p w14:paraId="265D9431" w14:textId="77777777" w:rsidR="00DD4B03" w:rsidRPr="00402C96" w:rsidRDefault="0035123D" w:rsidP="001F005C">
                      <w:pPr>
                        <w:shd w:val="clear" w:color="auto" w:fill="FFFFFF"/>
                        <w:spacing w:after="200"/>
                        <w:rPr>
                          <w:rFonts w:asciiTheme="majorHAnsi" w:hAnsiTheme="majorHAnsi" w:cs="Arial"/>
                          <w:b/>
                          <w:color w:val="00B050"/>
                        </w:rPr>
                      </w:pPr>
                      <w:proofErr w:type="spellStart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>GoNoodle</w:t>
                      </w:r>
                      <w:proofErr w:type="spellEnd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: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 xml:space="preserve">Features </w:t>
                      </w:r>
                      <w:r w:rsidR="004B6C51" w:rsidRPr="005F7DA8">
                        <w:rPr>
                          <w:rFonts w:asciiTheme="majorHAnsi" w:hAnsiTheme="majorHAnsi" w:cs="Arial"/>
                        </w:rPr>
                        <w:t xml:space="preserve">free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 xml:space="preserve">children’s movement and mindfulness </w:t>
                      </w:r>
                      <w:r w:rsidR="004B6C51" w:rsidRPr="005F7DA8">
                        <w:rPr>
                          <w:rFonts w:asciiTheme="majorHAnsi" w:hAnsiTheme="majorHAnsi" w:cs="Arial"/>
                        </w:rPr>
                        <w:t xml:space="preserve">games and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>videos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>created by child development experts.</w:t>
                      </w:r>
                      <w:r w:rsidR="004B6C51" w:rsidRPr="005F7DA8">
                        <w:rPr>
                          <w:rFonts w:asciiTheme="majorHAnsi" w:hAnsiTheme="majorHAnsi" w:cs="Arial"/>
                        </w:rPr>
                        <w:t xml:space="preserve"> </w:t>
                      </w:r>
                      <w:r w:rsidR="004B6C51"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Visit gonoodle.com to get started.  </w:t>
                      </w:r>
                    </w:p>
                    <w:p w14:paraId="6F0AED52" w14:textId="77777777" w:rsidR="009640D5" w:rsidRPr="005F7DA8" w:rsidRDefault="00BA1313" w:rsidP="001F005C">
                      <w:pPr>
                        <w:shd w:val="clear" w:color="auto" w:fill="FFFFFF"/>
                        <w:spacing w:after="200"/>
                        <w:rPr>
                          <w:rFonts w:asciiTheme="majorHAnsi" w:hAnsiTheme="majorHAnsi" w:cs="Arial"/>
                          <w:b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>JEFIT</w:t>
                      </w:r>
                      <w:r w:rsidR="009640D5" w:rsidRPr="005F7DA8">
                        <w:rPr>
                          <w:rFonts w:asciiTheme="majorHAnsi" w:hAnsiTheme="majorHAnsi" w:cs="Arial"/>
                          <w:b/>
                        </w:rPr>
                        <w:t>*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: </w:t>
                      </w:r>
                      <w:r w:rsidR="009640D5" w:rsidRPr="005F7DA8">
                        <w:rPr>
                          <w:rFonts w:asciiTheme="majorHAnsi" w:hAnsiTheme="majorHAnsi" w:cs="Arial"/>
                        </w:rPr>
                        <w:t xml:space="preserve">A fitness program database available online or through the mobile </w:t>
                      </w:r>
                      <w:r w:rsidR="00601803" w:rsidRPr="005F7DA8">
                        <w:rPr>
                          <w:rFonts w:asciiTheme="majorHAnsi" w:hAnsiTheme="majorHAnsi" w:cs="Arial"/>
                        </w:rPr>
                        <w:t>application (“</w:t>
                      </w:r>
                      <w:r w:rsidR="009640D5" w:rsidRPr="005F7DA8">
                        <w:rPr>
                          <w:rFonts w:asciiTheme="majorHAnsi" w:hAnsiTheme="majorHAnsi" w:cs="Arial"/>
                        </w:rPr>
                        <w:t>app</w:t>
                      </w:r>
                      <w:r w:rsidR="00601803" w:rsidRPr="005F7DA8">
                        <w:rPr>
                          <w:rFonts w:asciiTheme="majorHAnsi" w:hAnsiTheme="majorHAnsi" w:cs="Arial"/>
                        </w:rPr>
                        <w:t>”)</w:t>
                      </w:r>
                      <w:r w:rsidR="009640D5" w:rsidRPr="005F7DA8">
                        <w:rPr>
                          <w:rFonts w:asciiTheme="majorHAnsi" w:hAnsiTheme="majorHAnsi" w:cs="Arial"/>
                        </w:rPr>
                        <w:t>. Fitness programs can be searched by beginner, intermediate, or advanced.</w:t>
                      </w:r>
                      <w:r w:rsidR="009640D5"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="009640D5"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Get started at jefit.com or on the </w:t>
                      </w:r>
                      <w:proofErr w:type="spellStart"/>
                      <w:r w:rsidR="009640D5"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>Jefit</w:t>
                      </w:r>
                      <w:proofErr w:type="spellEnd"/>
                      <w:r w:rsidR="009640D5"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 mobile app. </w:t>
                      </w:r>
                    </w:p>
                    <w:p w14:paraId="113F549C" w14:textId="77777777" w:rsidR="009640D5" w:rsidRPr="005F7DA8" w:rsidRDefault="009640D5" w:rsidP="001F005C">
                      <w:pPr>
                        <w:shd w:val="clear" w:color="auto" w:fill="FFFFFF"/>
                        <w:spacing w:after="120"/>
                        <w:rPr>
                          <w:rFonts w:asciiTheme="majorHAnsi" w:hAnsiTheme="majorHAnsi" w:cs="Arial"/>
                          <w:b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i/>
                        </w:rPr>
                        <w:t>*</w:t>
                      </w:r>
                      <w:r w:rsidRPr="005F7DA8">
                        <w:rPr>
                          <w:rFonts w:asciiTheme="majorHAnsi" w:hAnsiTheme="majorHAnsi" w:cs="Arial"/>
                          <w:i/>
                        </w:rPr>
                        <w:t>Some features are free while others require paid subscription</w:t>
                      </w:r>
                    </w:p>
                    <w:p w14:paraId="459D94DA" w14:textId="77777777" w:rsidR="00D85C6A" w:rsidRPr="005F7DA8" w:rsidRDefault="00D85C6A" w:rsidP="001F005C">
                      <w:pPr>
                        <w:shd w:val="clear" w:color="auto" w:fill="FFFFFF"/>
                        <w:spacing w:after="450"/>
                        <w:contextualSpacing/>
                        <w:jc w:val="center"/>
                        <w:rPr>
                          <w:rFonts w:asciiTheme="majorHAnsi" w:hAnsiTheme="majorHAnsi" w:cs="Arial"/>
                          <w:b/>
                        </w:rPr>
                      </w:pPr>
                    </w:p>
                    <w:p w14:paraId="4964412B" w14:textId="77777777" w:rsidR="000413F2" w:rsidRPr="005F7DA8" w:rsidRDefault="000413F2" w:rsidP="001F005C">
                      <w:pPr>
                        <w:shd w:val="clear" w:color="auto" w:fill="FFFFFF"/>
                        <w:spacing w:after="450"/>
                        <w:contextualSpacing/>
                        <w:rPr>
                          <w:rFonts w:asciiTheme="majorHAnsi" w:hAnsiTheme="majorHAnsi" w:cs="Arial"/>
                        </w:rPr>
                      </w:pPr>
                    </w:p>
                    <w:p w14:paraId="2624DD86" w14:textId="77777777" w:rsidR="000413F2" w:rsidRPr="005F7DA8" w:rsidRDefault="000413F2" w:rsidP="001F005C">
                      <w:pPr>
                        <w:shd w:val="clear" w:color="auto" w:fill="FFFFFF"/>
                        <w:spacing w:after="450"/>
                        <w:contextualSpacing/>
                        <w:jc w:val="center"/>
                        <w:rPr>
                          <w:rFonts w:asciiTheme="majorHAnsi" w:hAnsiTheme="majorHAnsi" w:cs="Arial"/>
                        </w:rPr>
                      </w:pPr>
                    </w:p>
                    <w:p w14:paraId="6F531B6B" w14:textId="77777777" w:rsidR="003F7BFE" w:rsidRPr="005F7DA8" w:rsidRDefault="003F7BFE" w:rsidP="001F005C">
                      <w:pPr>
                        <w:pStyle w:val="Default"/>
                        <w:contextualSpacing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624FCB7C" w14:textId="77777777" w:rsidR="00B73D11" w:rsidRPr="005F7DA8" w:rsidRDefault="00B73D11" w:rsidP="001F005C">
                      <w:pPr>
                        <w:pStyle w:val="ListParagraph"/>
                        <w:spacing w:after="100" w:afterAutospacing="1" w:line="24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A3E3861" w14:textId="77777777" w:rsidR="00313281" w:rsidRPr="005F7DA8" w:rsidRDefault="00313281" w:rsidP="001F005C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Theme="majorHAnsi" w:hAnsiTheme="majorHAnsi" w:cs="SourceSansPro-Regular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37770" w:rsidRPr="000413F2"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6FD905" wp14:editId="52E57CAB">
                <wp:simplePos x="0" y="0"/>
                <wp:positionH relativeFrom="column">
                  <wp:posOffset>-5017770</wp:posOffset>
                </wp:positionH>
                <wp:positionV relativeFrom="paragraph">
                  <wp:posOffset>5714</wp:posOffset>
                </wp:positionV>
                <wp:extent cx="3345180" cy="714375"/>
                <wp:effectExtent l="0" t="0" r="2667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613CC" w14:textId="77777777" w:rsidR="000413F2" w:rsidRPr="00F37770" w:rsidRDefault="00F37770" w:rsidP="00F3777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F37770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Associated Bank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 w:rsidRPr="00F37770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Total Well-being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FD905" id="Text Box 2" o:spid="_x0000_s1028" type="#_x0000_t202" style="position:absolute;margin-left:-395.1pt;margin-top:.45pt;width:263.4pt;height:56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" strokecolor="white [3212]">
                <v:textbox>
                  <w:txbxContent>
                    <w:p w14:paraId="626613CC" w14:textId="77777777" w:rsidR="000413F2" w:rsidRPr="00F37770" w:rsidRDefault="00F37770" w:rsidP="00F37770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F37770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Associated Bank </w:t>
                      </w:r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                      </w:t>
                      </w:r>
                      <w:r w:rsidRPr="00F37770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Total Well-being Team</w:t>
                      </w:r>
                    </w:p>
                  </w:txbxContent>
                </v:textbox>
              </v:shape>
            </w:pict>
          </mc:Fallback>
        </mc:AlternateContent>
      </w:r>
      <w:r w:rsidR="00613A47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51776" behindDoc="0" locked="0" layoutInCell="1" allowOverlap="1" wp14:anchorId="48EC7CAB" wp14:editId="33779014">
            <wp:simplePos x="0" y="0"/>
            <wp:positionH relativeFrom="column">
              <wp:posOffset>-6574156</wp:posOffset>
            </wp:positionH>
            <wp:positionV relativeFrom="paragraph">
              <wp:posOffset>121920</wp:posOffset>
            </wp:positionV>
            <wp:extent cx="3627889" cy="3665220"/>
            <wp:effectExtent l="0" t="0" r="0" b="0"/>
            <wp:wrapNone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86" cy="36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3C8B3" w14:textId="77777777" w:rsidR="00F9477B" w:rsidRPr="00A15052" w:rsidRDefault="00F9477B" w:rsidP="00D91175">
      <w:pPr>
        <w:rPr>
          <w:rFonts w:asciiTheme="majorHAnsi" w:hAnsiTheme="majorHAnsi"/>
          <w:i/>
          <w:noProof/>
          <w:sz w:val="20"/>
          <w:szCs w:val="20"/>
        </w:rPr>
      </w:pPr>
    </w:p>
    <w:p w14:paraId="3A974608" w14:textId="77777777" w:rsidR="00A41943" w:rsidRPr="00A15052" w:rsidRDefault="00A41943" w:rsidP="00F73370">
      <w:pPr>
        <w:jc w:val="center"/>
        <w:rPr>
          <w:rFonts w:asciiTheme="majorHAnsi" w:hAnsiTheme="majorHAnsi"/>
          <w:i/>
          <w:sz w:val="20"/>
          <w:szCs w:val="20"/>
        </w:rPr>
      </w:pPr>
    </w:p>
    <w:p w14:paraId="586673ED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6D7A2ED3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03634BCB" w14:textId="77777777" w:rsidR="008841BF" w:rsidRDefault="008841BF" w:rsidP="00482D37">
      <w:pPr>
        <w:jc w:val="center"/>
        <w:rPr>
          <w:noProof/>
        </w:rPr>
      </w:pPr>
    </w:p>
    <w:p w14:paraId="135F5708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4B9A8ECB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0364E721" w14:textId="77777777" w:rsidR="00B63F49" w:rsidRDefault="00B63F49" w:rsidP="00A41943">
      <w:pPr>
        <w:rPr>
          <w:noProof/>
        </w:rPr>
      </w:pPr>
    </w:p>
    <w:p w14:paraId="5103873F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0F6866D0" w14:textId="77777777" w:rsidR="004B5770" w:rsidRPr="00A15052" w:rsidRDefault="004B5770" w:rsidP="00A41943">
      <w:pPr>
        <w:rPr>
          <w:rFonts w:asciiTheme="majorHAnsi" w:hAnsiTheme="majorHAnsi"/>
          <w:noProof/>
          <w:sz w:val="20"/>
          <w:szCs w:val="20"/>
        </w:rPr>
      </w:pPr>
    </w:p>
    <w:p w14:paraId="333CF4C2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44867CFC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7675A676" w14:textId="77777777" w:rsidR="00092235" w:rsidRPr="00A15052" w:rsidRDefault="00092235" w:rsidP="00A41943">
      <w:pPr>
        <w:rPr>
          <w:rFonts w:asciiTheme="majorHAnsi" w:hAnsiTheme="majorHAnsi"/>
          <w:noProof/>
          <w:sz w:val="20"/>
          <w:szCs w:val="20"/>
        </w:rPr>
      </w:pPr>
    </w:p>
    <w:p w14:paraId="1A7FF1AF" w14:textId="77777777" w:rsidR="00092235" w:rsidRPr="00A15052" w:rsidRDefault="00092235" w:rsidP="00A41943">
      <w:pPr>
        <w:rPr>
          <w:rFonts w:asciiTheme="majorHAnsi" w:hAnsiTheme="majorHAnsi"/>
          <w:noProof/>
          <w:sz w:val="20"/>
          <w:szCs w:val="20"/>
        </w:rPr>
      </w:pPr>
    </w:p>
    <w:p w14:paraId="396780F2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52CA8A7F" w14:textId="77777777" w:rsidR="00EE2DAC" w:rsidRPr="00A15052" w:rsidRDefault="00EE2DAC" w:rsidP="00A41943">
      <w:pPr>
        <w:rPr>
          <w:rFonts w:asciiTheme="majorHAnsi" w:hAnsiTheme="majorHAnsi" w:cs="Arial"/>
          <w:noProof/>
          <w:color w:val="FFFFFF"/>
          <w:sz w:val="20"/>
          <w:szCs w:val="20"/>
        </w:rPr>
      </w:pPr>
    </w:p>
    <w:p w14:paraId="3F300806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30B09883" w14:textId="77777777" w:rsidR="00A41943" w:rsidRPr="00A15052" w:rsidRDefault="005D2E83" w:rsidP="00A41943">
      <w:pPr>
        <w:rPr>
          <w:rFonts w:asciiTheme="majorHAnsi" w:hAnsiTheme="majorHAnsi"/>
          <w:sz w:val="20"/>
          <w:szCs w:val="20"/>
        </w:rPr>
      </w:pPr>
      <w:r w:rsidRPr="00A15052">
        <w:rPr>
          <w:rFonts w:asciiTheme="majorHAnsi" w:hAnsiTheme="majorHAnsi"/>
          <w:noProof/>
          <w:sz w:val="20"/>
          <w:szCs w:val="20"/>
        </w:rPr>
        <w:drawing>
          <wp:anchor distT="0" distB="0" distL="114300" distR="114300" simplePos="0" relativeHeight="251773952" behindDoc="0" locked="0" layoutInCell="1" allowOverlap="1" wp14:anchorId="0CDF0E95" wp14:editId="643F3043">
            <wp:simplePos x="0" y="0"/>
            <wp:positionH relativeFrom="column">
              <wp:posOffset>8951595</wp:posOffset>
            </wp:positionH>
            <wp:positionV relativeFrom="paragraph">
              <wp:posOffset>140335</wp:posOffset>
            </wp:positionV>
            <wp:extent cx="588010" cy="415290"/>
            <wp:effectExtent l="76200" t="114300" r="78740" b="118110"/>
            <wp:wrapNone/>
            <wp:docPr id="11" name="Picture 11" descr="C:\Users\t10086\AppData\Local\Microsoft\Windows\Temporary Internet Files\Content.IE5\JQ2LPI1Z\EventTicke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10086\AppData\Local\Microsoft\Windows\Temporary Internet Files\Content.IE5\JQ2LPI1Z\EventTicket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6806">
                      <a:off x="0" y="0"/>
                      <a:ext cx="5880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79443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465F8A6F" w14:textId="77777777" w:rsidR="00565398" w:rsidRPr="00A15052" w:rsidRDefault="00565398" w:rsidP="00A41943">
      <w:pPr>
        <w:rPr>
          <w:rFonts w:asciiTheme="majorHAnsi" w:hAnsiTheme="majorHAnsi" w:cs="Arial"/>
          <w:noProof/>
          <w:color w:val="0000FF"/>
          <w:sz w:val="20"/>
          <w:szCs w:val="20"/>
        </w:rPr>
      </w:pPr>
    </w:p>
    <w:p w14:paraId="5A4E91BA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13396F67" w14:textId="77777777" w:rsidR="007B04E1" w:rsidRPr="00A15052" w:rsidRDefault="007B04E1" w:rsidP="00A41943">
      <w:pPr>
        <w:rPr>
          <w:rFonts w:asciiTheme="majorHAnsi" w:hAnsiTheme="majorHAnsi"/>
          <w:noProof/>
          <w:sz w:val="20"/>
          <w:szCs w:val="20"/>
        </w:rPr>
      </w:pPr>
    </w:p>
    <w:p w14:paraId="1D738C4D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74DA1D31" w14:textId="77777777" w:rsidR="00A41943" w:rsidRPr="00A15052" w:rsidRDefault="00A41943" w:rsidP="00A41943">
      <w:pPr>
        <w:rPr>
          <w:rFonts w:asciiTheme="majorHAnsi" w:hAnsiTheme="majorHAnsi"/>
          <w:sz w:val="20"/>
          <w:szCs w:val="20"/>
        </w:rPr>
      </w:pPr>
    </w:p>
    <w:p w14:paraId="6E9EDBFB" w14:textId="77777777" w:rsidR="0042138A" w:rsidRPr="00A15052" w:rsidRDefault="0042138A" w:rsidP="00A41943">
      <w:pPr>
        <w:tabs>
          <w:tab w:val="left" w:pos="6465"/>
        </w:tabs>
        <w:rPr>
          <w:rFonts w:asciiTheme="majorHAnsi" w:hAnsiTheme="majorHAnsi"/>
          <w:noProof/>
          <w:sz w:val="20"/>
          <w:szCs w:val="20"/>
        </w:rPr>
      </w:pPr>
    </w:p>
    <w:p w14:paraId="5F6A1DB3" w14:textId="77777777" w:rsidR="003E6762" w:rsidRPr="00A15052" w:rsidRDefault="003E6762" w:rsidP="00A41943">
      <w:pPr>
        <w:tabs>
          <w:tab w:val="left" w:pos="6465"/>
        </w:tabs>
        <w:rPr>
          <w:rFonts w:asciiTheme="majorHAnsi" w:hAnsiTheme="majorHAnsi"/>
          <w:noProof/>
          <w:sz w:val="20"/>
          <w:szCs w:val="20"/>
        </w:rPr>
      </w:pPr>
    </w:p>
    <w:p w14:paraId="05023D10" w14:textId="77777777" w:rsidR="000A5009" w:rsidRPr="00A15052" w:rsidRDefault="000A5009" w:rsidP="00A41943">
      <w:pPr>
        <w:tabs>
          <w:tab w:val="left" w:pos="6465"/>
        </w:tabs>
        <w:rPr>
          <w:rFonts w:asciiTheme="majorHAnsi" w:hAnsiTheme="majorHAnsi"/>
          <w:i/>
          <w:noProof/>
          <w:sz w:val="20"/>
          <w:szCs w:val="20"/>
        </w:rPr>
      </w:pPr>
    </w:p>
    <w:p w14:paraId="41ED4AE8" w14:textId="77777777" w:rsidR="000A5009" w:rsidRPr="00A15052" w:rsidRDefault="000A5009" w:rsidP="00A41943">
      <w:pPr>
        <w:tabs>
          <w:tab w:val="left" w:pos="6465"/>
        </w:tabs>
        <w:rPr>
          <w:rFonts w:asciiTheme="majorHAnsi" w:hAnsiTheme="majorHAnsi"/>
          <w:noProof/>
          <w:sz w:val="20"/>
          <w:szCs w:val="20"/>
        </w:rPr>
      </w:pPr>
    </w:p>
    <w:p w14:paraId="475F73AF" w14:textId="77777777" w:rsidR="00C74389" w:rsidRPr="00A15052" w:rsidRDefault="00C74389" w:rsidP="00A41943">
      <w:pPr>
        <w:tabs>
          <w:tab w:val="left" w:pos="6465"/>
        </w:tabs>
        <w:rPr>
          <w:rFonts w:asciiTheme="majorHAnsi" w:hAnsiTheme="majorHAnsi" w:cs="Arial"/>
          <w:noProof/>
          <w:color w:val="FFFFFF"/>
          <w:sz w:val="20"/>
          <w:szCs w:val="20"/>
        </w:rPr>
      </w:pPr>
    </w:p>
    <w:p w14:paraId="33E5CC67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noProof/>
          <w:sz w:val="20"/>
          <w:szCs w:val="20"/>
        </w:rPr>
      </w:pPr>
    </w:p>
    <w:p w14:paraId="11DF5E5E" w14:textId="77777777" w:rsidR="00530082" w:rsidRPr="00A15052" w:rsidRDefault="00530082" w:rsidP="00A41943">
      <w:pPr>
        <w:tabs>
          <w:tab w:val="left" w:pos="6465"/>
        </w:tabs>
        <w:rPr>
          <w:rFonts w:asciiTheme="majorHAnsi" w:hAnsiTheme="majorHAnsi" w:cs="Arial"/>
          <w:noProof/>
          <w:color w:val="0000FF"/>
          <w:sz w:val="20"/>
          <w:szCs w:val="20"/>
        </w:rPr>
      </w:pPr>
    </w:p>
    <w:p w14:paraId="4133F28C" w14:textId="77777777" w:rsidR="008841BF" w:rsidRDefault="008841BF" w:rsidP="00A41943">
      <w:pPr>
        <w:tabs>
          <w:tab w:val="left" w:pos="6465"/>
        </w:tabs>
        <w:rPr>
          <w:noProof/>
        </w:rPr>
      </w:pPr>
    </w:p>
    <w:p w14:paraId="00ECB9C2" w14:textId="77777777" w:rsidR="00D91175" w:rsidRDefault="00A41943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  <w:r w:rsidRPr="00A15052">
        <w:rPr>
          <w:rFonts w:asciiTheme="majorHAnsi" w:hAnsiTheme="majorHAnsi"/>
          <w:sz w:val="20"/>
          <w:szCs w:val="20"/>
        </w:rPr>
        <w:tab/>
      </w:r>
    </w:p>
    <w:p w14:paraId="149EF33D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30E621A3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07A52B38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6677B9A1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1A19331D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53CAA49E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201A2D5F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274B6589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12831250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  <w:bookmarkStart w:id="0" w:name="_GoBack"/>
      <w:bookmarkEnd w:id="0"/>
    </w:p>
    <w:p w14:paraId="49623CDC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58C5ADCB" w14:textId="77777777" w:rsidR="00530082" w:rsidRDefault="005F7DA8" w:rsidP="00530082">
      <w:pPr>
        <w:tabs>
          <w:tab w:val="left" w:pos="6465"/>
        </w:tabs>
        <w:jc w:val="center"/>
        <w:rPr>
          <w:rFonts w:asciiTheme="majorHAnsi" w:hAnsiTheme="majorHAnsi"/>
          <w:sz w:val="20"/>
          <w:szCs w:val="20"/>
        </w:rPr>
      </w:pPr>
      <w:r w:rsidRPr="00BD7E45">
        <w:rPr>
          <w:rFonts w:asciiTheme="majorHAnsi" w:hAnsiTheme="majorHAnsi"/>
          <w:noProof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72B54C7" wp14:editId="0460395A">
                <wp:simplePos x="0" y="0"/>
                <wp:positionH relativeFrom="column">
                  <wp:posOffset>13915</wp:posOffset>
                </wp:positionH>
                <wp:positionV relativeFrom="paragraph">
                  <wp:posOffset>120401</wp:posOffset>
                </wp:positionV>
                <wp:extent cx="3474720" cy="6459937"/>
                <wp:effectExtent l="0" t="0" r="11430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64599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3763E1AF" w14:textId="77777777" w:rsidR="00BD7E45" w:rsidRPr="001F005C" w:rsidRDefault="00BD7E45" w:rsidP="001F005C">
                            <w:pPr>
                              <w:spacing w:before="120" w:after="24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F7D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Mindfulness and Stress </w:t>
                            </w:r>
                            <w:r w:rsidR="005F7DA8" w:rsidRPr="005F7D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5F7D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Management Resources</w:t>
                            </w:r>
                          </w:p>
                          <w:p w14:paraId="0DD5BB10" w14:textId="77777777" w:rsidR="00542A06" w:rsidRPr="005F7DA8" w:rsidRDefault="00542A06" w:rsidP="001F005C">
                            <w:pPr>
                              <w:spacing w:after="20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proofErr w:type="spellStart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Corewpower</w:t>
                            </w:r>
                            <w:proofErr w:type="spellEnd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Yoga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Cs/>
                              </w:rPr>
                              <w:t>- free classes on demand right now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</w:p>
                          <w:p w14:paraId="5B761480" w14:textId="77777777" w:rsidR="00542A06" w:rsidRPr="005F7DA8" w:rsidRDefault="00542A06" w:rsidP="001F005C">
                            <w:pPr>
                              <w:spacing w:after="20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proofErr w:type="spellStart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YogaWorks</w:t>
                            </w:r>
                            <w:proofErr w:type="spellEnd"/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Cs/>
                              </w:rPr>
                              <w:t>- live stream yoga classes</w:t>
                            </w:r>
                          </w:p>
                          <w:p w14:paraId="5BFD5B79" w14:textId="77777777" w:rsidR="00C00430" w:rsidRPr="005F7DA8" w:rsidRDefault="00682C61" w:rsidP="001F005C">
                            <w:pPr>
                              <w:spacing w:after="200"/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Calm</w:t>
                            </w:r>
                            <w:r w:rsidR="00D7747D"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*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: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>A mobile app designed to assist with happiness, fulfilment and joy. Experience guided meditation and stretches along with other resources.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Search for “Calm” in the app store. </w:t>
                            </w:r>
                          </w:p>
                          <w:p w14:paraId="21AB1D28" w14:textId="77777777" w:rsidR="00682C61" w:rsidRPr="005F7DA8" w:rsidRDefault="00C00430" w:rsidP="001F005C">
                            <w:pPr>
                              <w:spacing w:after="20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Headspace</w:t>
                            </w:r>
                            <w:r w:rsidR="00D7747D"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>*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: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>A mobile app focusing on mindfulness and meditation.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="00D7747D" w:rsidRPr="005F7DA8">
                              <w:rPr>
                                <w:rFonts w:asciiTheme="majorHAnsi" w:hAnsiTheme="majorHAnsi" w:cs="Arial"/>
                              </w:rPr>
                              <w:t>Track progress and invite friends for accountability and motivation.</w:t>
                            </w:r>
                            <w:r w:rsidR="00D7747D"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</w:t>
                            </w:r>
                            <w:r w:rsidR="00D7747D"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Search for “Headspace” in the app store. </w:t>
                            </w:r>
                          </w:p>
                          <w:p w14:paraId="3C8A4619" w14:textId="77777777" w:rsidR="00BD7E45" w:rsidRPr="001F005C" w:rsidRDefault="00BD7E45" w:rsidP="001F005C">
                            <w:pPr>
                              <w:spacing w:after="200"/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Mindful: </w:t>
                            </w:r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A website decided to </w:t>
                            </w:r>
                            <w:proofErr w:type="gramStart"/>
                            <w:r w:rsidRPr="005F7DA8">
                              <w:rPr>
                                <w:rFonts w:asciiTheme="majorHAnsi" w:hAnsiTheme="majorHAnsi" w:cs="Arial"/>
                              </w:rPr>
                              <w:t>inspiring</w:t>
                            </w:r>
                            <w:proofErr w:type="gramEnd"/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, guiding, and connecting those who want to explore mindfulness. Resources include meditation courses and more.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  <w:color w:val="00B050"/>
                              </w:rPr>
                              <w:t xml:space="preserve">Get started at mindful.org. </w:t>
                            </w:r>
                          </w:p>
                          <w:p w14:paraId="1FAFFA43" w14:textId="77777777" w:rsidR="00682C61" w:rsidRPr="005F7DA8" w:rsidRDefault="00D7747D" w:rsidP="001F005C">
                            <w:pPr>
                              <w:spacing w:after="200"/>
                              <w:rPr>
                                <w:rFonts w:asciiTheme="majorHAnsi" w:hAnsiTheme="majorHAnsi" w:cs="Arial"/>
                                <w:b/>
                                <w:i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i/>
                              </w:rPr>
                              <w:t>*</w:t>
                            </w:r>
                            <w:r w:rsidRPr="005F7DA8">
                              <w:rPr>
                                <w:rFonts w:asciiTheme="majorHAnsi" w:hAnsiTheme="majorHAnsi" w:cs="Arial"/>
                                <w:i/>
                              </w:rPr>
                              <w:t>Some features are free while others require paid subscription.</w:t>
                            </w:r>
                            <w:r w:rsidRPr="005F7DA8">
                              <w:rPr>
                                <w:rFonts w:asciiTheme="majorHAnsi" w:hAnsiTheme="majorHAnsi" w:cs="Arial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3D209343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25BE50A7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1128CBF2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6524BC02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 </w:t>
                            </w:r>
                          </w:p>
                          <w:p w14:paraId="4D4D824D" w14:textId="77777777" w:rsidR="00BD7E45" w:rsidRPr="005F7DA8" w:rsidRDefault="00BD7E45" w:rsidP="00BD7E45">
                            <w:pPr>
                              <w:spacing w:after="150"/>
                              <w:jc w:val="right"/>
                              <w:rPr>
                                <w:rFonts w:asciiTheme="majorHAnsi" w:eastAsia="Times New Roman" w:hAnsiTheme="majorHAnsi" w:cs="Arial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.</w:t>
                            </w:r>
                          </w:p>
                          <w:p w14:paraId="318C9B31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7A2A6AC2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484E8B03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</w:p>
                          <w:p w14:paraId="0837D9B8" w14:textId="77777777" w:rsidR="00BD7E45" w:rsidRPr="005F7DA8" w:rsidRDefault="00BD7E45" w:rsidP="00BD7E45">
                            <w:pPr>
                              <w:rPr>
                                <w:rFonts w:asciiTheme="majorHAnsi" w:eastAsia="Times New Roman" w:hAnsiTheme="majorHAnsi" w:cs="Times New Roman"/>
                              </w:rPr>
                            </w:pPr>
                          </w:p>
                          <w:p w14:paraId="61A82356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0A607CA0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3299CC8F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514959E6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</w:p>
                          <w:p w14:paraId="060A9F21" w14:textId="77777777" w:rsidR="00BD7E45" w:rsidRPr="005F7DA8" w:rsidRDefault="00BD7E45" w:rsidP="00BD7E45">
                            <w:pPr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B54C7" id="Text Box 21" o:spid="_x0000_s1029" type="#_x0000_t202" style="position:absolute;left:0;text-align:left;margin-left:1.1pt;margin-top:9.5pt;width:273.6pt;height:508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" fillcolor="window" strokecolor="#00b050" strokeweight=".5pt">
                <v:textbox>
                  <w:txbxContent>
                    <w:p w14:paraId="3763E1AF" w14:textId="77777777" w:rsidR="00BD7E45" w:rsidRPr="001F005C" w:rsidRDefault="00BD7E45" w:rsidP="001F005C">
                      <w:pPr>
                        <w:spacing w:before="120" w:after="24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F7D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Mindfulness and Stress </w:t>
                      </w:r>
                      <w:r w:rsidR="005F7DA8" w:rsidRPr="005F7D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br/>
                      </w:r>
                      <w:r w:rsidRPr="005F7D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Management Resources</w:t>
                      </w:r>
                    </w:p>
                    <w:p w14:paraId="0DD5BB10" w14:textId="77777777" w:rsidR="00542A06" w:rsidRPr="005F7DA8" w:rsidRDefault="00542A06" w:rsidP="001F005C">
                      <w:pPr>
                        <w:spacing w:after="200"/>
                        <w:rPr>
                          <w:rFonts w:asciiTheme="majorHAnsi" w:hAnsiTheme="majorHAnsi" w:cs="Arial"/>
                          <w:b/>
                        </w:rPr>
                      </w:pPr>
                      <w:proofErr w:type="spellStart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>Corewpower</w:t>
                      </w:r>
                      <w:proofErr w:type="spellEnd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Yoga </w:t>
                      </w:r>
                      <w:r w:rsidRPr="005F7DA8">
                        <w:rPr>
                          <w:rFonts w:asciiTheme="majorHAnsi" w:hAnsiTheme="majorHAnsi" w:cs="Arial"/>
                          <w:bCs/>
                        </w:rPr>
                        <w:t>- free classes on demand right now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</w:p>
                    <w:p w14:paraId="5B761480" w14:textId="77777777" w:rsidR="00542A06" w:rsidRPr="005F7DA8" w:rsidRDefault="00542A06" w:rsidP="001F005C">
                      <w:pPr>
                        <w:spacing w:after="200"/>
                        <w:rPr>
                          <w:rFonts w:asciiTheme="majorHAnsi" w:hAnsiTheme="majorHAnsi" w:cs="Arial"/>
                          <w:b/>
                        </w:rPr>
                      </w:pPr>
                      <w:proofErr w:type="spellStart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>YogaWorks</w:t>
                      </w:r>
                      <w:proofErr w:type="spellEnd"/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Pr="005F7DA8">
                        <w:rPr>
                          <w:rFonts w:asciiTheme="majorHAnsi" w:hAnsiTheme="majorHAnsi" w:cs="Arial"/>
                          <w:bCs/>
                        </w:rPr>
                        <w:t>- live stream yoga classes</w:t>
                      </w:r>
                    </w:p>
                    <w:p w14:paraId="5BFD5B79" w14:textId="77777777" w:rsidR="00C00430" w:rsidRPr="005F7DA8" w:rsidRDefault="00682C61" w:rsidP="001F005C">
                      <w:pPr>
                        <w:spacing w:after="200"/>
                        <w:rPr>
                          <w:rFonts w:asciiTheme="majorHAnsi" w:hAnsiTheme="majorHAnsi" w:cs="Arial"/>
                          <w:b/>
                          <w:color w:val="00B050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>Calm</w:t>
                      </w:r>
                      <w:r w:rsidR="00D7747D" w:rsidRPr="005F7DA8">
                        <w:rPr>
                          <w:rFonts w:asciiTheme="majorHAnsi" w:hAnsiTheme="majorHAnsi" w:cs="Arial"/>
                          <w:b/>
                        </w:rPr>
                        <w:t>*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: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>A mobile app designed to assist with happiness, fulfilment and joy. Experience guided meditation and stretches along with other resources.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Search for “Calm” in the app store. </w:t>
                      </w:r>
                    </w:p>
                    <w:p w14:paraId="21AB1D28" w14:textId="77777777" w:rsidR="00682C61" w:rsidRPr="005F7DA8" w:rsidRDefault="00C00430" w:rsidP="001F005C">
                      <w:pPr>
                        <w:spacing w:after="200"/>
                        <w:rPr>
                          <w:rFonts w:asciiTheme="majorHAnsi" w:hAnsiTheme="majorHAnsi" w:cs="Arial"/>
                          <w:b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>Headspace</w:t>
                      </w:r>
                      <w:r w:rsidR="00D7747D" w:rsidRPr="005F7DA8">
                        <w:rPr>
                          <w:rFonts w:asciiTheme="majorHAnsi" w:hAnsiTheme="majorHAnsi" w:cs="Arial"/>
                          <w:b/>
                        </w:rPr>
                        <w:t>*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: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>A mobile app focusing on mindfulness and meditation.</w:t>
                      </w: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="00D7747D" w:rsidRPr="005F7DA8">
                        <w:rPr>
                          <w:rFonts w:asciiTheme="majorHAnsi" w:hAnsiTheme="majorHAnsi" w:cs="Arial"/>
                        </w:rPr>
                        <w:t>Track progress and invite friends for accountability and motivation.</w:t>
                      </w:r>
                      <w:r w:rsidR="00D7747D" w:rsidRPr="005F7DA8">
                        <w:rPr>
                          <w:rFonts w:asciiTheme="majorHAnsi" w:hAnsiTheme="majorHAnsi" w:cs="Arial"/>
                          <w:b/>
                        </w:rPr>
                        <w:t xml:space="preserve"> </w:t>
                      </w:r>
                      <w:r w:rsidR="00D7747D"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Search for “Headspace” in the app store. </w:t>
                      </w:r>
                    </w:p>
                    <w:p w14:paraId="3C8A4619" w14:textId="77777777" w:rsidR="00BD7E45" w:rsidRPr="001F005C" w:rsidRDefault="00BD7E45" w:rsidP="001F005C">
                      <w:pPr>
                        <w:spacing w:after="200"/>
                        <w:rPr>
                          <w:rFonts w:asciiTheme="majorHAnsi" w:hAnsiTheme="majorHAnsi" w:cs="Arial"/>
                          <w:b/>
                          <w:color w:val="00B050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</w:rPr>
                        <w:t xml:space="preserve">Mindful: </w:t>
                      </w:r>
                      <w:r w:rsidRPr="005F7DA8">
                        <w:rPr>
                          <w:rFonts w:asciiTheme="majorHAnsi" w:hAnsiTheme="majorHAnsi" w:cs="Arial"/>
                        </w:rPr>
                        <w:t xml:space="preserve">A website decided to </w:t>
                      </w:r>
                      <w:proofErr w:type="gramStart"/>
                      <w:r w:rsidRPr="005F7DA8">
                        <w:rPr>
                          <w:rFonts w:asciiTheme="majorHAnsi" w:hAnsiTheme="majorHAnsi" w:cs="Arial"/>
                        </w:rPr>
                        <w:t>inspiring</w:t>
                      </w:r>
                      <w:proofErr w:type="gramEnd"/>
                      <w:r w:rsidRPr="005F7DA8">
                        <w:rPr>
                          <w:rFonts w:asciiTheme="majorHAnsi" w:hAnsiTheme="majorHAnsi" w:cs="Arial"/>
                        </w:rPr>
                        <w:t xml:space="preserve">, guiding, and connecting those who want to explore mindfulness. Resources include meditation courses and more. </w:t>
                      </w:r>
                      <w:r w:rsidRPr="005F7DA8">
                        <w:rPr>
                          <w:rFonts w:asciiTheme="majorHAnsi" w:hAnsiTheme="majorHAnsi" w:cs="Arial"/>
                          <w:b/>
                          <w:color w:val="00B050"/>
                        </w:rPr>
                        <w:t xml:space="preserve">Get started at mindful.org. </w:t>
                      </w:r>
                    </w:p>
                    <w:p w14:paraId="1FAFFA43" w14:textId="77777777" w:rsidR="00682C61" w:rsidRPr="005F7DA8" w:rsidRDefault="00D7747D" w:rsidP="001F005C">
                      <w:pPr>
                        <w:spacing w:after="200"/>
                        <w:rPr>
                          <w:rFonts w:asciiTheme="majorHAnsi" w:hAnsiTheme="majorHAnsi" w:cs="Arial"/>
                          <w:b/>
                          <w:i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i/>
                        </w:rPr>
                        <w:t>*</w:t>
                      </w:r>
                      <w:r w:rsidRPr="005F7DA8">
                        <w:rPr>
                          <w:rFonts w:asciiTheme="majorHAnsi" w:hAnsiTheme="majorHAnsi" w:cs="Arial"/>
                          <w:i/>
                        </w:rPr>
                        <w:t>Some features are free while others require paid subscription.</w:t>
                      </w:r>
                      <w:r w:rsidRPr="005F7DA8">
                        <w:rPr>
                          <w:rFonts w:asciiTheme="majorHAnsi" w:hAnsiTheme="majorHAnsi" w:cs="Arial"/>
                          <w:b/>
                          <w:i/>
                        </w:rPr>
                        <w:t xml:space="preserve"> </w:t>
                      </w:r>
                    </w:p>
                    <w:p w14:paraId="3D209343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</w:rPr>
                      </w:pPr>
                    </w:p>
                    <w:p w14:paraId="25BE50A7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1128CBF2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6524BC02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</w:rPr>
                      </w:pPr>
                      <w:r w:rsidRPr="005F7DA8">
                        <w:rPr>
                          <w:rFonts w:asciiTheme="majorHAnsi" w:hAnsiTheme="majorHAnsi" w:cs="Arial"/>
                        </w:rPr>
                        <w:t xml:space="preserve"> </w:t>
                      </w:r>
                    </w:p>
                    <w:p w14:paraId="4D4D824D" w14:textId="77777777" w:rsidR="00BD7E45" w:rsidRPr="005F7DA8" w:rsidRDefault="00BD7E45" w:rsidP="00BD7E45">
                      <w:pPr>
                        <w:spacing w:after="150"/>
                        <w:jc w:val="right"/>
                        <w:rPr>
                          <w:rFonts w:asciiTheme="majorHAnsi" w:eastAsia="Times New Roman" w:hAnsiTheme="majorHAnsi" w:cs="Arial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</w:rPr>
                        <w:t>.</w:t>
                      </w:r>
                    </w:p>
                    <w:p w14:paraId="318C9B31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</w:rPr>
                      </w:pPr>
                    </w:p>
                    <w:p w14:paraId="7A2A6AC2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484E8B03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</w:rPr>
                      </w:pPr>
                    </w:p>
                    <w:p w14:paraId="0837D9B8" w14:textId="77777777" w:rsidR="00BD7E45" w:rsidRPr="005F7DA8" w:rsidRDefault="00BD7E45" w:rsidP="00BD7E45">
                      <w:pPr>
                        <w:rPr>
                          <w:rFonts w:asciiTheme="majorHAnsi" w:eastAsia="Times New Roman" w:hAnsiTheme="majorHAnsi" w:cs="Times New Roman"/>
                        </w:rPr>
                      </w:pPr>
                    </w:p>
                    <w:p w14:paraId="61A82356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0A607CA0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3299CC8F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514959E6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  <w:b/>
                        </w:rPr>
                      </w:pPr>
                    </w:p>
                    <w:p w14:paraId="060A9F21" w14:textId="77777777" w:rsidR="00BD7E45" w:rsidRPr="005F7DA8" w:rsidRDefault="00BD7E45" w:rsidP="00BD7E45">
                      <w:pPr>
                        <w:rPr>
                          <w:rFonts w:asciiTheme="majorHAnsi" w:hAnsiTheme="majorHAns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0082">
        <w:rPr>
          <w:rFonts w:asciiTheme="majorHAnsi" w:hAnsiTheme="majorHAnsi"/>
          <w:noProof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A84EA1D" wp14:editId="5816521F">
                <wp:simplePos x="0" y="0"/>
                <wp:positionH relativeFrom="column">
                  <wp:posOffset>3760967</wp:posOffset>
                </wp:positionH>
                <wp:positionV relativeFrom="paragraph">
                  <wp:posOffset>130341</wp:posOffset>
                </wp:positionV>
                <wp:extent cx="3474720" cy="3538330"/>
                <wp:effectExtent l="0" t="0" r="11430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538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46B6A3C8" w14:textId="77777777" w:rsidR="00530082" w:rsidRPr="005F7DA8" w:rsidRDefault="00E93A70" w:rsidP="001F005C">
                            <w:pPr>
                              <w:spacing w:before="120" w:after="24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Kids Resources</w:t>
                            </w:r>
                          </w:p>
                          <w:p w14:paraId="67B5FFE7" w14:textId="77777777" w:rsidR="00E93A70" w:rsidRPr="005F7DA8" w:rsidRDefault="00E93A70" w:rsidP="001F005C">
                            <w:pPr>
                              <w:tabs>
                                <w:tab w:val="left" w:pos="360"/>
                              </w:tabs>
                              <w:spacing w:after="120"/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>Online Exercise and Songs</w:t>
                            </w:r>
                          </w:p>
                          <w:p w14:paraId="4C272F5D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Lines="200" w:after="480" w:line="240" w:lineRule="auto"/>
                              <w:ind w:hanging="72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GoNoodle</w:t>
                            </w:r>
                            <w:proofErr w:type="spellEnd"/>
                          </w:p>
                          <w:p w14:paraId="1650D296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Lines="200" w:after="480" w:line="240" w:lineRule="auto"/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Cosmic Kids Yoga</w:t>
                            </w:r>
                          </w:p>
                          <w:p w14:paraId="35AB8921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Lines="200" w:after="480" w:line="240" w:lineRule="auto"/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PBS Kids</w:t>
                            </w:r>
                          </w:p>
                          <w:p w14:paraId="10B87927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ind w:left="360"/>
                              <w:contextualSpacing w:val="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Koo </w:t>
                            </w:r>
                            <w:proofErr w:type="spellStart"/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Koo</w:t>
                            </w:r>
                            <w:proofErr w:type="spellEnd"/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Kangaroo Dance Videos</w:t>
                            </w:r>
                          </w:p>
                          <w:p w14:paraId="100C8F8F" w14:textId="77777777" w:rsidR="00E93A70" w:rsidRPr="005F7DA8" w:rsidRDefault="00E93A70" w:rsidP="001F005C">
                            <w:pPr>
                              <w:tabs>
                                <w:tab w:val="left" w:pos="360"/>
                              </w:tabs>
                              <w:spacing w:after="120"/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>Learning</w:t>
                            </w:r>
                          </w:p>
                          <w:p w14:paraId="4CEC11E0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Lines="200" w:after="480" w:line="240" w:lineRule="auto"/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ABC Mouse</w:t>
                            </w:r>
                          </w:p>
                          <w:p w14:paraId="1776AFAB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Lines="200" w:after="480" w:line="240" w:lineRule="auto"/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PBS Kids</w:t>
                            </w:r>
                          </w:p>
                          <w:p w14:paraId="3F3DFF2C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afterLines="200" w:after="480" w:line="240" w:lineRule="auto"/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Ranger Rick</w:t>
                            </w:r>
                          </w:p>
                          <w:p w14:paraId="487322D6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spacing w:line="240" w:lineRule="auto"/>
                              <w:ind w:left="360"/>
                              <w:contextualSpacing w:val="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Read Write Think</w:t>
                            </w:r>
                          </w:p>
                          <w:p w14:paraId="040C3C25" w14:textId="77777777" w:rsidR="00E93A70" w:rsidRPr="005F7DA8" w:rsidRDefault="00E93A70" w:rsidP="001F005C">
                            <w:pPr>
                              <w:tabs>
                                <w:tab w:val="left" w:pos="360"/>
                              </w:tabs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Check local museums, schools, and other Facebook pages for virtual learning and fun. </w:t>
                            </w:r>
                          </w:p>
                          <w:p w14:paraId="646C0718" w14:textId="77777777" w:rsidR="00E93A70" w:rsidRPr="005F7DA8" w:rsidRDefault="00E93A70" w:rsidP="001F005C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spacing w:afterLines="200" w:after="480" w:line="240" w:lineRule="auto"/>
                              <w:rPr>
                                <w:rFonts w:asciiTheme="majorHAnsi" w:hAnsiTheme="majorHAns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5911A4" w14:textId="77777777" w:rsidR="00BD7E45" w:rsidRPr="005F7DA8" w:rsidRDefault="00BD7E45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370685F6" w14:textId="77777777" w:rsidR="00BD7E45" w:rsidRPr="005F7DA8" w:rsidRDefault="00BD7E45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104E0FDA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1DC2DDBD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57C15055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 </w:t>
                            </w:r>
                          </w:p>
                          <w:p w14:paraId="2E33C152" w14:textId="77777777" w:rsidR="00530082" w:rsidRPr="005F7DA8" w:rsidRDefault="00530082" w:rsidP="001F005C">
                            <w:pPr>
                              <w:spacing w:afterLines="200" w:after="480"/>
                              <w:jc w:val="right"/>
                              <w:rPr>
                                <w:rFonts w:asciiTheme="majorHAnsi" w:eastAsia="Times New Roman" w:hAnsiTheme="majorHAnsi" w:cs="Arial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.</w:t>
                            </w:r>
                          </w:p>
                          <w:p w14:paraId="128C249C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25652288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33EA752D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</w:p>
                          <w:p w14:paraId="449E1AE9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eastAsia="Times New Roman" w:hAnsiTheme="majorHAnsi" w:cs="Times New Roman"/>
                              </w:rPr>
                            </w:pPr>
                          </w:p>
                          <w:p w14:paraId="007B3524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11B2470D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7F5C6E33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17FC93E0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</w:p>
                          <w:p w14:paraId="4FC1C57A" w14:textId="77777777" w:rsidR="00530082" w:rsidRPr="005F7DA8" w:rsidRDefault="00530082" w:rsidP="001F005C">
                            <w:pPr>
                              <w:spacing w:afterLines="200" w:after="480"/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EA1D" id="Text Box 14" o:spid="_x0000_s1030" type="#_x0000_t202" style="position:absolute;left:0;text-align:left;margin-left:296.15pt;margin-top:10.25pt;width:273.6pt;height:278.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" fillcolor="window" strokecolor="#00b050" strokeweight=".5pt">
                <v:textbox>
                  <w:txbxContent>
                    <w:p w14:paraId="46B6A3C8" w14:textId="77777777" w:rsidR="00530082" w:rsidRPr="005F7DA8" w:rsidRDefault="00E93A70" w:rsidP="001F005C">
                      <w:pPr>
                        <w:spacing w:before="120" w:after="240"/>
                        <w:jc w:val="center"/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  <w:t>Kids Resources</w:t>
                      </w:r>
                    </w:p>
                    <w:p w14:paraId="67B5FFE7" w14:textId="77777777" w:rsidR="00E93A70" w:rsidRPr="005F7DA8" w:rsidRDefault="00E93A70" w:rsidP="001F005C">
                      <w:pPr>
                        <w:tabs>
                          <w:tab w:val="left" w:pos="360"/>
                        </w:tabs>
                        <w:spacing w:after="120"/>
                        <w:rPr>
                          <w:rFonts w:asciiTheme="majorHAnsi" w:hAnsiTheme="majorHAnsi" w:cs="Arial"/>
                          <w:b/>
                          <w:bCs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bCs/>
                        </w:rPr>
                        <w:t>Online Exercise and Songs</w:t>
                      </w:r>
                    </w:p>
                    <w:p w14:paraId="4C272F5D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Lines="200" w:after="480" w:line="240" w:lineRule="auto"/>
                        <w:ind w:hanging="72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proofErr w:type="spellStart"/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GoNoodle</w:t>
                      </w:r>
                      <w:proofErr w:type="spellEnd"/>
                    </w:p>
                    <w:p w14:paraId="1650D296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Lines="200" w:after="480" w:line="240" w:lineRule="auto"/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Cosmic Kids Yoga</w:t>
                      </w:r>
                    </w:p>
                    <w:p w14:paraId="35AB8921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Lines="200" w:after="480" w:line="240" w:lineRule="auto"/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PBS Kids</w:t>
                      </w:r>
                    </w:p>
                    <w:p w14:paraId="10B87927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line="240" w:lineRule="auto"/>
                        <w:ind w:left="360"/>
                        <w:contextualSpacing w:val="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Koo </w:t>
                      </w:r>
                      <w:proofErr w:type="spellStart"/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Koo</w:t>
                      </w:r>
                      <w:proofErr w:type="spellEnd"/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Kangaroo Dance Videos</w:t>
                      </w:r>
                    </w:p>
                    <w:p w14:paraId="100C8F8F" w14:textId="77777777" w:rsidR="00E93A70" w:rsidRPr="005F7DA8" w:rsidRDefault="00E93A70" w:rsidP="001F005C">
                      <w:pPr>
                        <w:tabs>
                          <w:tab w:val="left" w:pos="360"/>
                        </w:tabs>
                        <w:spacing w:after="120"/>
                        <w:rPr>
                          <w:rFonts w:asciiTheme="majorHAnsi" w:hAnsiTheme="majorHAnsi" w:cs="Arial"/>
                          <w:b/>
                          <w:bCs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bCs/>
                        </w:rPr>
                        <w:t>Learning</w:t>
                      </w:r>
                    </w:p>
                    <w:p w14:paraId="4CEC11E0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Lines="200" w:after="480" w:line="240" w:lineRule="auto"/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ABC Mouse</w:t>
                      </w:r>
                    </w:p>
                    <w:p w14:paraId="1776AFAB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Lines="200" w:after="480" w:line="240" w:lineRule="auto"/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PBS Kids</w:t>
                      </w:r>
                    </w:p>
                    <w:p w14:paraId="3F3DFF2C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afterLines="200" w:after="480" w:line="240" w:lineRule="auto"/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Ranger Rick</w:t>
                      </w:r>
                    </w:p>
                    <w:p w14:paraId="487322D6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spacing w:line="240" w:lineRule="auto"/>
                        <w:ind w:left="360"/>
                        <w:contextualSpacing w:val="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Read Write Think</w:t>
                      </w:r>
                    </w:p>
                    <w:p w14:paraId="040C3C25" w14:textId="77777777" w:rsidR="00E93A70" w:rsidRPr="005F7DA8" w:rsidRDefault="00E93A70" w:rsidP="001F005C">
                      <w:pPr>
                        <w:tabs>
                          <w:tab w:val="left" w:pos="360"/>
                        </w:tabs>
                        <w:spacing w:afterLines="200" w:after="480"/>
                        <w:rPr>
                          <w:rFonts w:asciiTheme="majorHAnsi" w:hAnsiTheme="majorHAnsi" w:cs="Arial"/>
                          <w:b/>
                          <w:bCs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Check local museums, schools, and other Facebook pages for virtual learning and fun. </w:t>
                      </w:r>
                    </w:p>
                    <w:p w14:paraId="646C0718" w14:textId="77777777" w:rsidR="00E93A70" w:rsidRPr="005F7DA8" w:rsidRDefault="00E93A70" w:rsidP="001F005C">
                      <w:pPr>
                        <w:pStyle w:val="ListParagraph"/>
                        <w:tabs>
                          <w:tab w:val="left" w:pos="360"/>
                        </w:tabs>
                        <w:spacing w:afterLines="200" w:after="480" w:line="240" w:lineRule="auto"/>
                        <w:rPr>
                          <w:rFonts w:asciiTheme="majorHAnsi" w:hAnsiTheme="majorHAnsi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F5911A4" w14:textId="77777777" w:rsidR="00BD7E45" w:rsidRPr="005F7DA8" w:rsidRDefault="00BD7E45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</w:rPr>
                      </w:pPr>
                    </w:p>
                    <w:p w14:paraId="370685F6" w14:textId="77777777" w:rsidR="00BD7E45" w:rsidRPr="005F7DA8" w:rsidRDefault="00BD7E45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</w:rPr>
                      </w:pPr>
                    </w:p>
                    <w:p w14:paraId="104E0FDA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1DC2DDBD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57C15055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</w:rPr>
                      </w:pPr>
                      <w:r w:rsidRPr="005F7DA8">
                        <w:rPr>
                          <w:rFonts w:asciiTheme="majorHAnsi" w:hAnsiTheme="majorHAnsi" w:cs="Arial"/>
                        </w:rPr>
                        <w:t xml:space="preserve"> </w:t>
                      </w:r>
                    </w:p>
                    <w:p w14:paraId="2E33C152" w14:textId="77777777" w:rsidR="00530082" w:rsidRPr="005F7DA8" w:rsidRDefault="00530082" w:rsidP="001F005C">
                      <w:pPr>
                        <w:spacing w:afterLines="200" w:after="480"/>
                        <w:jc w:val="right"/>
                        <w:rPr>
                          <w:rFonts w:asciiTheme="majorHAnsi" w:eastAsia="Times New Roman" w:hAnsiTheme="majorHAnsi" w:cs="Arial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</w:rPr>
                        <w:t>.</w:t>
                      </w:r>
                    </w:p>
                    <w:p w14:paraId="128C249C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</w:rPr>
                      </w:pPr>
                    </w:p>
                    <w:p w14:paraId="25652288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33EA752D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</w:rPr>
                      </w:pPr>
                    </w:p>
                    <w:p w14:paraId="449E1AE9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eastAsia="Times New Roman" w:hAnsiTheme="majorHAnsi" w:cs="Times New Roman"/>
                        </w:rPr>
                      </w:pPr>
                    </w:p>
                    <w:p w14:paraId="007B3524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11B2470D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7F5C6E33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17FC93E0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  <w:b/>
                        </w:rPr>
                      </w:pPr>
                    </w:p>
                    <w:p w14:paraId="4FC1C57A" w14:textId="77777777" w:rsidR="00530082" w:rsidRPr="005F7DA8" w:rsidRDefault="00530082" w:rsidP="001F005C">
                      <w:pPr>
                        <w:spacing w:afterLines="200" w:after="480"/>
                        <w:rPr>
                          <w:rFonts w:asciiTheme="majorHAnsi" w:hAnsiTheme="majorHAns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A937D6" w14:textId="77777777" w:rsidR="00530082" w:rsidRDefault="00530082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</w:p>
    <w:p w14:paraId="20CFE695" w14:textId="77777777" w:rsidR="00530082" w:rsidRPr="00A15052" w:rsidRDefault="00C00430" w:rsidP="00A41943">
      <w:pPr>
        <w:tabs>
          <w:tab w:val="left" w:pos="6465"/>
        </w:tabs>
        <w:rPr>
          <w:rFonts w:asciiTheme="majorHAnsi" w:hAnsiTheme="majorHAnsi"/>
          <w:sz w:val="20"/>
          <w:szCs w:val="20"/>
        </w:rPr>
      </w:pPr>
      <w:r w:rsidRPr="00C00430">
        <w:rPr>
          <w:rFonts w:asciiTheme="majorHAnsi" w:hAnsiTheme="majorHAnsi"/>
          <w:noProof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B594534" wp14:editId="5AC0C2D7">
                <wp:simplePos x="0" y="0"/>
                <wp:positionH relativeFrom="column">
                  <wp:posOffset>3760470</wp:posOffset>
                </wp:positionH>
                <wp:positionV relativeFrom="paragraph">
                  <wp:posOffset>3602769</wp:posOffset>
                </wp:positionV>
                <wp:extent cx="3474720" cy="2663687"/>
                <wp:effectExtent l="0" t="0" r="1143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6636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3C7BE3A5" w14:textId="77777777" w:rsidR="00D7747D" w:rsidRPr="001F005C" w:rsidRDefault="00542A06" w:rsidP="001F005C">
                            <w:pPr>
                              <w:spacing w:before="120" w:after="240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b/>
                                <w:sz w:val="28"/>
                                <w:szCs w:val="28"/>
                              </w:rPr>
                              <w:t>Staying Connected</w:t>
                            </w:r>
                          </w:p>
                          <w:p w14:paraId="77D90C33" w14:textId="77777777" w:rsidR="00E93A70" w:rsidRPr="005F7DA8" w:rsidRDefault="00542A06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Call loved ones in nursing homes and care</w:t>
                            </w:r>
                            <w:r w:rsidR="00E93A70"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facilities</w:t>
                            </w:r>
                            <w:r w:rsidR="00E93A70"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CB609DF" w14:textId="77777777" w:rsidR="00E93A70" w:rsidRPr="005F7DA8" w:rsidRDefault="00542A06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ind w:hanging="72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Write a card and post it in the mail</w:t>
                            </w:r>
                            <w:r w:rsidR="00E93A70"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.</w:t>
                            </w: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A587E7" w14:textId="77777777" w:rsidR="00E93A70" w:rsidRPr="005F7DA8" w:rsidRDefault="00542A06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Have a virtual meet up with friends and family via video chat</w:t>
                            </w:r>
                            <w:r w:rsidR="00E93A70"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F5B853B" w14:textId="77777777" w:rsidR="00E93A70" w:rsidRPr="005F7DA8" w:rsidRDefault="00542A06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ind w:hanging="72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Get outside and explore Mother Nature</w:t>
                            </w:r>
                            <w:r w:rsidR="00E93A70"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512F9E2" w14:textId="77777777" w:rsidR="00C00430" w:rsidRPr="005F7DA8" w:rsidRDefault="00542A06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Play board or card games virtually or with those in</w:t>
                            </w:r>
                            <w:r w:rsidR="00E93A70"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your home</w:t>
                            </w:r>
                            <w:r w:rsidR="00E93A70"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4091796" w14:textId="77777777" w:rsidR="00E93A70" w:rsidRPr="005F7DA8" w:rsidRDefault="00E93A70" w:rsidP="001F005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60"/>
                              </w:tabs>
                              <w:ind w:left="360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  <w:t>Write sidewalk chalk messages to neighbors.</w:t>
                            </w:r>
                          </w:p>
                          <w:p w14:paraId="5BDAB014" w14:textId="77777777" w:rsidR="00C00430" w:rsidRPr="005F7DA8" w:rsidRDefault="00C00430" w:rsidP="00C00430">
                            <w:pPr>
                              <w:rPr>
                                <w:rFonts w:asciiTheme="majorHAnsi" w:hAnsiTheme="majorHAnsi" w:cs="Arial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6FA1E041" w14:textId="77777777" w:rsidR="00C00430" w:rsidRPr="005F7DA8" w:rsidRDefault="00C00430" w:rsidP="00C00430">
                            <w:pPr>
                              <w:rPr>
                                <w:rFonts w:asciiTheme="majorHAnsi" w:hAnsiTheme="majorHAnsi" w:cs="Arial"/>
                              </w:rPr>
                            </w:pPr>
                            <w:r w:rsidRPr="005F7DA8">
                              <w:rPr>
                                <w:rFonts w:asciiTheme="majorHAnsi" w:hAnsiTheme="majorHAnsi" w:cs="Arial"/>
                              </w:rPr>
                              <w:t xml:space="preserve"> </w:t>
                            </w:r>
                          </w:p>
                          <w:p w14:paraId="30251A85" w14:textId="77777777" w:rsidR="00C00430" w:rsidRPr="005F7DA8" w:rsidRDefault="00C00430" w:rsidP="00C00430">
                            <w:pPr>
                              <w:spacing w:after="150"/>
                              <w:jc w:val="right"/>
                              <w:rPr>
                                <w:rFonts w:asciiTheme="majorHAnsi" w:eastAsia="Times New Roman" w:hAnsiTheme="majorHAnsi" w:cs="Arial"/>
                              </w:rPr>
                            </w:pPr>
                            <w:r w:rsidRPr="005F7DA8">
                              <w:rPr>
                                <w:rFonts w:asciiTheme="majorHAnsi" w:eastAsia="Times New Roman" w:hAnsiTheme="majorHAnsi" w:cs="Arial"/>
                              </w:rPr>
                              <w:t>.</w:t>
                            </w:r>
                          </w:p>
                          <w:p w14:paraId="1A77325E" w14:textId="77777777" w:rsidR="00C00430" w:rsidRPr="005F7DA8" w:rsidRDefault="00C00430" w:rsidP="00C00430">
                            <w:pPr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  <w:p w14:paraId="69D3EFA7" w14:textId="77777777" w:rsidR="00C00430" w:rsidRPr="005F7DA8" w:rsidRDefault="00C00430" w:rsidP="00C00430">
                            <w:pPr>
                              <w:rPr>
                                <w:rFonts w:asciiTheme="majorHAnsi" w:hAnsiTheme="majorHAnsi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4534" id="Text Box 22" o:spid="_x0000_s1031" type="#_x0000_t202" style="position:absolute;margin-left:296.1pt;margin-top:283.7pt;width:273.6pt;height:209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" fillcolor="window" strokecolor="#00b050" strokeweight=".5pt">
                <v:textbox>
                  <w:txbxContent>
                    <w:p w14:paraId="3C7BE3A5" w14:textId="77777777" w:rsidR="00D7747D" w:rsidRPr="001F005C" w:rsidRDefault="00542A06" w:rsidP="001F005C">
                      <w:pPr>
                        <w:spacing w:before="120" w:after="240"/>
                        <w:jc w:val="center"/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b/>
                          <w:sz w:val="28"/>
                          <w:szCs w:val="28"/>
                        </w:rPr>
                        <w:t>Staying Connected</w:t>
                      </w:r>
                    </w:p>
                    <w:p w14:paraId="77D90C33" w14:textId="77777777" w:rsidR="00E93A70" w:rsidRPr="005F7DA8" w:rsidRDefault="00542A06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Call loved ones in nursing homes and care</w:t>
                      </w:r>
                      <w:r w:rsidR="00E93A70"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</w:t>
                      </w: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facilities</w:t>
                      </w:r>
                      <w:r w:rsidR="00E93A70"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.</w:t>
                      </w:r>
                    </w:p>
                    <w:p w14:paraId="5CB609DF" w14:textId="77777777" w:rsidR="00E93A70" w:rsidRPr="005F7DA8" w:rsidRDefault="00542A06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ind w:hanging="72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Write a card and post it in the mail</w:t>
                      </w:r>
                      <w:r w:rsidR="00E93A70"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.</w:t>
                      </w: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A587E7" w14:textId="77777777" w:rsidR="00E93A70" w:rsidRPr="005F7DA8" w:rsidRDefault="00542A06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Have a virtual meet up with friends and family via video chat</w:t>
                      </w:r>
                      <w:r w:rsidR="00E93A70"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.</w:t>
                      </w:r>
                    </w:p>
                    <w:p w14:paraId="3F5B853B" w14:textId="77777777" w:rsidR="00E93A70" w:rsidRPr="005F7DA8" w:rsidRDefault="00542A06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ind w:hanging="72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Get outside and explore Mother Nature</w:t>
                      </w:r>
                      <w:r w:rsidR="00E93A70"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.</w:t>
                      </w:r>
                    </w:p>
                    <w:p w14:paraId="3512F9E2" w14:textId="77777777" w:rsidR="00C00430" w:rsidRPr="005F7DA8" w:rsidRDefault="00542A06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Play board or card games virtually or with those in</w:t>
                      </w:r>
                      <w:r w:rsidR="00E93A70"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 xml:space="preserve"> </w:t>
                      </w: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your home</w:t>
                      </w:r>
                      <w:r w:rsidR="00E93A70"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.</w:t>
                      </w:r>
                    </w:p>
                    <w:p w14:paraId="34091796" w14:textId="77777777" w:rsidR="00E93A70" w:rsidRPr="005F7DA8" w:rsidRDefault="00E93A70" w:rsidP="001F005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360"/>
                        </w:tabs>
                        <w:ind w:left="360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F7DA8"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  <w:t>Write sidewalk chalk messages to neighbors.</w:t>
                      </w:r>
                    </w:p>
                    <w:p w14:paraId="5BDAB014" w14:textId="77777777" w:rsidR="00C00430" w:rsidRPr="005F7DA8" w:rsidRDefault="00C00430" w:rsidP="00C00430">
                      <w:pPr>
                        <w:rPr>
                          <w:rFonts w:asciiTheme="majorHAnsi" w:hAnsiTheme="majorHAnsi" w:cs="Arial"/>
                          <w:b/>
                          <w:color w:val="76923C" w:themeColor="accent3" w:themeShade="BF"/>
                        </w:rPr>
                      </w:pPr>
                    </w:p>
                    <w:p w14:paraId="6FA1E041" w14:textId="77777777" w:rsidR="00C00430" w:rsidRPr="005F7DA8" w:rsidRDefault="00C00430" w:rsidP="00C00430">
                      <w:pPr>
                        <w:rPr>
                          <w:rFonts w:asciiTheme="majorHAnsi" w:hAnsiTheme="majorHAnsi" w:cs="Arial"/>
                        </w:rPr>
                      </w:pPr>
                      <w:r w:rsidRPr="005F7DA8">
                        <w:rPr>
                          <w:rFonts w:asciiTheme="majorHAnsi" w:hAnsiTheme="majorHAnsi" w:cs="Arial"/>
                        </w:rPr>
                        <w:t xml:space="preserve"> </w:t>
                      </w:r>
                    </w:p>
                    <w:p w14:paraId="30251A85" w14:textId="77777777" w:rsidR="00C00430" w:rsidRPr="005F7DA8" w:rsidRDefault="00C00430" w:rsidP="00C00430">
                      <w:pPr>
                        <w:spacing w:after="150"/>
                        <w:jc w:val="right"/>
                        <w:rPr>
                          <w:rFonts w:asciiTheme="majorHAnsi" w:eastAsia="Times New Roman" w:hAnsiTheme="majorHAnsi" w:cs="Arial"/>
                        </w:rPr>
                      </w:pPr>
                      <w:r w:rsidRPr="005F7DA8">
                        <w:rPr>
                          <w:rFonts w:asciiTheme="majorHAnsi" w:eastAsia="Times New Roman" w:hAnsiTheme="majorHAnsi" w:cs="Arial"/>
                        </w:rPr>
                        <w:t>.</w:t>
                      </w:r>
                    </w:p>
                    <w:p w14:paraId="1A77325E" w14:textId="77777777" w:rsidR="00C00430" w:rsidRPr="005F7DA8" w:rsidRDefault="00C00430" w:rsidP="00C00430">
                      <w:pPr>
                        <w:rPr>
                          <w:rFonts w:asciiTheme="majorHAnsi" w:hAnsiTheme="majorHAnsi" w:cs="Arial"/>
                        </w:rPr>
                      </w:pPr>
                    </w:p>
                    <w:p w14:paraId="69D3EFA7" w14:textId="77777777" w:rsidR="00C00430" w:rsidRPr="005F7DA8" w:rsidRDefault="00C00430" w:rsidP="00C00430">
                      <w:pPr>
                        <w:rPr>
                          <w:rFonts w:asciiTheme="majorHAnsi" w:hAnsiTheme="majorHAnsi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30082" w:rsidRPr="00A15052" w:rsidSect="005F7DA8">
      <w:headerReference w:type="default" r:id="rId10"/>
      <w:footerReference w:type="default" r:id="rId11"/>
      <w:pgSz w:w="12240" w:h="15840"/>
      <w:pgMar w:top="432" w:right="432" w:bottom="432" w:left="432" w:header="720" w:footer="3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FD25C" w14:textId="77777777" w:rsidR="004169CB" w:rsidRDefault="004169CB" w:rsidP="004169CB">
      <w:r>
        <w:separator/>
      </w:r>
    </w:p>
  </w:endnote>
  <w:endnote w:type="continuationSeparator" w:id="0">
    <w:p w14:paraId="5D80D0E0" w14:textId="77777777" w:rsidR="004169CB" w:rsidRDefault="004169CB" w:rsidP="0041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ourceSans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9D534" w14:textId="77777777" w:rsidR="005F7DA8" w:rsidRPr="00BE4889" w:rsidRDefault="005F7DA8" w:rsidP="005F7DA8">
    <w:pPr>
      <w:pStyle w:val="Footer"/>
      <w:spacing w:after="120"/>
    </w:pPr>
    <w:r w:rsidRPr="00BE4889">
      <w:rPr>
        <w:noProof/>
      </w:rPr>
      <w:drawing>
        <wp:inline distT="0" distB="0" distL="0" distR="0" wp14:anchorId="7BAE30DF" wp14:editId="6495E0AF">
          <wp:extent cx="1255594" cy="501701"/>
          <wp:effectExtent l="0" t="0" r="1905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C_GREENS_HR_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154" cy="5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4511F1" w14:textId="77777777" w:rsidR="005F7DA8" w:rsidRDefault="005F7DA8">
    <w:pPr>
      <w:pStyle w:val="Footer"/>
    </w:pPr>
    <w:r w:rsidRPr="00AC6E97">
      <w:rPr>
        <w:rFonts w:ascii="Arial Narrow" w:hAnsi="Arial Narrow"/>
        <w:sz w:val="16"/>
        <w:szCs w:val="16"/>
      </w:rPr>
      <w:t>Copyright © 20</w:t>
    </w:r>
    <w:r>
      <w:rPr>
        <w:rFonts w:ascii="Arial Narrow" w:hAnsi="Arial Narrow"/>
        <w:sz w:val="16"/>
        <w:szCs w:val="16"/>
      </w:rPr>
      <w:t>20</w:t>
    </w:r>
    <w:r w:rsidRPr="00AC6E97">
      <w:rPr>
        <w:rFonts w:ascii="Arial Narrow" w:hAnsi="Arial Narrow"/>
        <w:sz w:val="16"/>
        <w:szCs w:val="16"/>
      </w:rPr>
      <w:t xml:space="preserve"> Associated Financial Group, LLC.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FA220" w14:textId="77777777" w:rsidR="004169CB" w:rsidRDefault="004169CB" w:rsidP="004169CB">
      <w:r>
        <w:separator/>
      </w:r>
    </w:p>
  </w:footnote>
  <w:footnote w:type="continuationSeparator" w:id="0">
    <w:p w14:paraId="54C38784" w14:textId="77777777" w:rsidR="004169CB" w:rsidRDefault="004169CB" w:rsidP="00416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E5894" w14:textId="77777777" w:rsidR="004169CB" w:rsidRDefault="004169C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B8814D" wp14:editId="2C455A83">
          <wp:simplePos x="0" y="0"/>
          <wp:positionH relativeFrom="column">
            <wp:posOffset>3810</wp:posOffset>
          </wp:positionH>
          <wp:positionV relativeFrom="paragraph">
            <wp:posOffset>-228186</wp:posOffset>
          </wp:positionV>
          <wp:extent cx="7254875" cy="1848485"/>
          <wp:effectExtent l="0" t="0" r="3175" b="0"/>
          <wp:wrapSquare wrapText="bothSides"/>
          <wp:docPr id="28" name="Picture 28" descr="A hand holding a donu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lthy at home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875" cy="184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11A2D"/>
    <w:multiLevelType w:val="hybridMultilevel"/>
    <w:tmpl w:val="EFE84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045D1"/>
    <w:multiLevelType w:val="hybridMultilevel"/>
    <w:tmpl w:val="4362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67B1F"/>
    <w:multiLevelType w:val="hybridMultilevel"/>
    <w:tmpl w:val="56A0D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03B11"/>
    <w:multiLevelType w:val="hybridMultilevel"/>
    <w:tmpl w:val="770EC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4C7EDC"/>
    <w:multiLevelType w:val="multilevel"/>
    <w:tmpl w:val="0016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ED36E1"/>
    <w:multiLevelType w:val="multilevel"/>
    <w:tmpl w:val="4EE6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0F0635"/>
    <w:multiLevelType w:val="hybridMultilevel"/>
    <w:tmpl w:val="A8F2C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F1950"/>
    <w:multiLevelType w:val="hybridMultilevel"/>
    <w:tmpl w:val="B2D4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B1C50"/>
    <w:multiLevelType w:val="hybridMultilevel"/>
    <w:tmpl w:val="BE38D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C2097"/>
    <w:multiLevelType w:val="hybridMultilevel"/>
    <w:tmpl w:val="259E8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175"/>
    <w:rsid w:val="0000306F"/>
    <w:rsid w:val="000051A9"/>
    <w:rsid w:val="00007100"/>
    <w:rsid w:val="00012DFE"/>
    <w:rsid w:val="00013EC7"/>
    <w:rsid w:val="00015BBB"/>
    <w:rsid w:val="00015D97"/>
    <w:rsid w:val="00021BA2"/>
    <w:rsid w:val="0003033F"/>
    <w:rsid w:val="00032EED"/>
    <w:rsid w:val="00033CF1"/>
    <w:rsid w:val="000379D3"/>
    <w:rsid w:val="00037E8A"/>
    <w:rsid w:val="0004136B"/>
    <w:rsid w:val="000413F2"/>
    <w:rsid w:val="000428BC"/>
    <w:rsid w:val="00043D78"/>
    <w:rsid w:val="00044955"/>
    <w:rsid w:val="00046152"/>
    <w:rsid w:val="000511B1"/>
    <w:rsid w:val="00055A11"/>
    <w:rsid w:val="00055FC9"/>
    <w:rsid w:val="00056101"/>
    <w:rsid w:val="00057B88"/>
    <w:rsid w:val="00060626"/>
    <w:rsid w:val="00060CCA"/>
    <w:rsid w:val="00061E58"/>
    <w:rsid w:val="00076C43"/>
    <w:rsid w:val="00083C9A"/>
    <w:rsid w:val="00086485"/>
    <w:rsid w:val="00087A94"/>
    <w:rsid w:val="00091BE5"/>
    <w:rsid w:val="00092235"/>
    <w:rsid w:val="00092864"/>
    <w:rsid w:val="000A2A59"/>
    <w:rsid w:val="000A5009"/>
    <w:rsid w:val="000B1E0B"/>
    <w:rsid w:val="000C09DB"/>
    <w:rsid w:val="000C33EE"/>
    <w:rsid w:val="000C4A91"/>
    <w:rsid w:val="000C59CC"/>
    <w:rsid w:val="000E5796"/>
    <w:rsid w:val="000F2DD9"/>
    <w:rsid w:val="000F5204"/>
    <w:rsid w:val="000F5AB7"/>
    <w:rsid w:val="00107223"/>
    <w:rsid w:val="00110769"/>
    <w:rsid w:val="00112788"/>
    <w:rsid w:val="001161A5"/>
    <w:rsid w:val="0012054A"/>
    <w:rsid w:val="0012666F"/>
    <w:rsid w:val="0012740D"/>
    <w:rsid w:val="00130C4E"/>
    <w:rsid w:val="00130EEE"/>
    <w:rsid w:val="0013101B"/>
    <w:rsid w:val="0013770F"/>
    <w:rsid w:val="00151194"/>
    <w:rsid w:val="0015142E"/>
    <w:rsid w:val="001542CF"/>
    <w:rsid w:val="00156433"/>
    <w:rsid w:val="00161142"/>
    <w:rsid w:val="00164583"/>
    <w:rsid w:val="001645E9"/>
    <w:rsid w:val="001848CA"/>
    <w:rsid w:val="001862CC"/>
    <w:rsid w:val="0018692B"/>
    <w:rsid w:val="001913B1"/>
    <w:rsid w:val="00191EE5"/>
    <w:rsid w:val="00192F52"/>
    <w:rsid w:val="0019639A"/>
    <w:rsid w:val="00197127"/>
    <w:rsid w:val="001A072E"/>
    <w:rsid w:val="001A3B1E"/>
    <w:rsid w:val="001A6AC6"/>
    <w:rsid w:val="001B19F4"/>
    <w:rsid w:val="001C05D8"/>
    <w:rsid w:val="001C135A"/>
    <w:rsid w:val="001C62B2"/>
    <w:rsid w:val="001D21E1"/>
    <w:rsid w:val="001D2A46"/>
    <w:rsid w:val="001D459D"/>
    <w:rsid w:val="001D4DC5"/>
    <w:rsid w:val="001D719F"/>
    <w:rsid w:val="001E2F7A"/>
    <w:rsid w:val="001E6525"/>
    <w:rsid w:val="001E774B"/>
    <w:rsid w:val="001F005C"/>
    <w:rsid w:val="001F0D64"/>
    <w:rsid w:val="001F6C2C"/>
    <w:rsid w:val="0020137C"/>
    <w:rsid w:val="00202B29"/>
    <w:rsid w:val="00203A8B"/>
    <w:rsid w:val="0020484A"/>
    <w:rsid w:val="00210ACD"/>
    <w:rsid w:val="0022528F"/>
    <w:rsid w:val="002278ED"/>
    <w:rsid w:val="00235C41"/>
    <w:rsid w:val="00252EAE"/>
    <w:rsid w:val="002565DB"/>
    <w:rsid w:val="00262A07"/>
    <w:rsid w:val="00263919"/>
    <w:rsid w:val="00265BB0"/>
    <w:rsid w:val="00273DC7"/>
    <w:rsid w:val="00274582"/>
    <w:rsid w:val="00277778"/>
    <w:rsid w:val="00281359"/>
    <w:rsid w:val="00284202"/>
    <w:rsid w:val="00286FB8"/>
    <w:rsid w:val="0028730C"/>
    <w:rsid w:val="002905AE"/>
    <w:rsid w:val="002960FF"/>
    <w:rsid w:val="002A0A35"/>
    <w:rsid w:val="002A0AAA"/>
    <w:rsid w:val="002A46CE"/>
    <w:rsid w:val="002A7C2A"/>
    <w:rsid w:val="002B3839"/>
    <w:rsid w:val="002B6F60"/>
    <w:rsid w:val="002C3879"/>
    <w:rsid w:val="002C451D"/>
    <w:rsid w:val="002D483D"/>
    <w:rsid w:val="002D5213"/>
    <w:rsid w:val="002D52DA"/>
    <w:rsid w:val="002E7BF8"/>
    <w:rsid w:val="002F069B"/>
    <w:rsid w:val="002F1CA8"/>
    <w:rsid w:val="002F3AA4"/>
    <w:rsid w:val="002F535E"/>
    <w:rsid w:val="00301AF1"/>
    <w:rsid w:val="00313281"/>
    <w:rsid w:val="0031699E"/>
    <w:rsid w:val="003307E4"/>
    <w:rsid w:val="00330C2F"/>
    <w:rsid w:val="003344DE"/>
    <w:rsid w:val="00335BE7"/>
    <w:rsid w:val="00344D22"/>
    <w:rsid w:val="0035123D"/>
    <w:rsid w:val="00353EFA"/>
    <w:rsid w:val="00355898"/>
    <w:rsid w:val="0035609E"/>
    <w:rsid w:val="00362547"/>
    <w:rsid w:val="003668F1"/>
    <w:rsid w:val="00367FC9"/>
    <w:rsid w:val="003728B9"/>
    <w:rsid w:val="00382402"/>
    <w:rsid w:val="00386BA8"/>
    <w:rsid w:val="00387673"/>
    <w:rsid w:val="00390981"/>
    <w:rsid w:val="00394B48"/>
    <w:rsid w:val="003A043B"/>
    <w:rsid w:val="003A6646"/>
    <w:rsid w:val="003A6647"/>
    <w:rsid w:val="003B2C59"/>
    <w:rsid w:val="003B3AFE"/>
    <w:rsid w:val="003C05C6"/>
    <w:rsid w:val="003C4CB4"/>
    <w:rsid w:val="003C7270"/>
    <w:rsid w:val="003D12DE"/>
    <w:rsid w:val="003D2D78"/>
    <w:rsid w:val="003D30ED"/>
    <w:rsid w:val="003D75CA"/>
    <w:rsid w:val="003D7E22"/>
    <w:rsid w:val="003E011A"/>
    <w:rsid w:val="003E2E6E"/>
    <w:rsid w:val="003E31C0"/>
    <w:rsid w:val="003E3ECC"/>
    <w:rsid w:val="003E6762"/>
    <w:rsid w:val="003E6E66"/>
    <w:rsid w:val="003F0E92"/>
    <w:rsid w:val="003F7936"/>
    <w:rsid w:val="003F7BFE"/>
    <w:rsid w:val="00401265"/>
    <w:rsid w:val="00402C96"/>
    <w:rsid w:val="00410B0B"/>
    <w:rsid w:val="004116AC"/>
    <w:rsid w:val="004120F7"/>
    <w:rsid w:val="004169CB"/>
    <w:rsid w:val="0042052B"/>
    <w:rsid w:val="0042138A"/>
    <w:rsid w:val="00430A60"/>
    <w:rsid w:val="004349D5"/>
    <w:rsid w:val="00445F7A"/>
    <w:rsid w:val="004527CD"/>
    <w:rsid w:val="0045788E"/>
    <w:rsid w:val="00461F07"/>
    <w:rsid w:val="0047440B"/>
    <w:rsid w:val="00482D37"/>
    <w:rsid w:val="00487EC2"/>
    <w:rsid w:val="00497676"/>
    <w:rsid w:val="004B1C8A"/>
    <w:rsid w:val="004B3F5E"/>
    <w:rsid w:val="004B5770"/>
    <w:rsid w:val="004B6611"/>
    <w:rsid w:val="004B6A3B"/>
    <w:rsid w:val="004B6C51"/>
    <w:rsid w:val="004C128E"/>
    <w:rsid w:val="004D5558"/>
    <w:rsid w:val="004D5932"/>
    <w:rsid w:val="004D6078"/>
    <w:rsid w:val="004E480E"/>
    <w:rsid w:val="004F4D90"/>
    <w:rsid w:val="004F7DB1"/>
    <w:rsid w:val="00501DAC"/>
    <w:rsid w:val="0051671B"/>
    <w:rsid w:val="00522C4D"/>
    <w:rsid w:val="005233F8"/>
    <w:rsid w:val="00527298"/>
    <w:rsid w:val="0052774B"/>
    <w:rsid w:val="00527D2D"/>
    <w:rsid w:val="00530082"/>
    <w:rsid w:val="00531EC4"/>
    <w:rsid w:val="00534ADC"/>
    <w:rsid w:val="005365AA"/>
    <w:rsid w:val="00542A06"/>
    <w:rsid w:val="005479D6"/>
    <w:rsid w:val="00552DD0"/>
    <w:rsid w:val="00555934"/>
    <w:rsid w:val="0056346F"/>
    <w:rsid w:val="00563FFF"/>
    <w:rsid w:val="00564CDA"/>
    <w:rsid w:val="00565398"/>
    <w:rsid w:val="00571507"/>
    <w:rsid w:val="005867A9"/>
    <w:rsid w:val="0059047D"/>
    <w:rsid w:val="005A0F37"/>
    <w:rsid w:val="005A0F7D"/>
    <w:rsid w:val="005A33B6"/>
    <w:rsid w:val="005A3F7F"/>
    <w:rsid w:val="005B2078"/>
    <w:rsid w:val="005B32F7"/>
    <w:rsid w:val="005C5E37"/>
    <w:rsid w:val="005C6128"/>
    <w:rsid w:val="005C6CEA"/>
    <w:rsid w:val="005C70C0"/>
    <w:rsid w:val="005D06FB"/>
    <w:rsid w:val="005D2E83"/>
    <w:rsid w:val="005E1BD5"/>
    <w:rsid w:val="005F0E06"/>
    <w:rsid w:val="005F1607"/>
    <w:rsid w:val="005F167E"/>
    <w:rsid w:val="005F1BED"/>
    <w:rsid w:val="005F516B"/>
    <w:rsid w:val="005F5CAE"/>
    <w:rsid w:val="005F6AFB"/>
    <w:rsid w:val="005F6D39"/>
    <w:rsid w:val="005F7CE8"/>
    <w:rsid w:val="005F7DA8"/>
    <w:rsid w:val="0060155F"/>
    <w:rsid w:val="00601803"/>
    <w:rsid w:val="006124D9"/>
    <w:rsid w:val="00613427"/>
    <w:rsid w:val="00613A47"/>
    <w:rsid w:val="0061473D"/>
    <w:rsid w:val="00617E1F"/>
    <w:rsid w:val="006276C0"/>
    <w:rsid w:val="00636D55"/>
    <w:rsid w:val="00637A28"/>
    <w:rsid w:val="00642503"/>
    <w:rsid w:val="00644215"/>
    <w:rsid w:val="006500BE"/>
    <w:rsid w:val="0065199C"/>
    <w:rsid w:val="00652933"/>
    <w:rsid w:val="00656952"/>
    <w:rsid w:val="00657EC6"/>
    <w:rsid w:val="006602CA"/>
    <w:rsid w:val="00663CC2"/>
    <w:rsid w:val="00664068"/>
    <w:rsid w:val="006643A6"/>
    <w:rsid w:val="006650A2"/>
    <w:rsid w:val="00665110"/>
    <w:rsid w:val="0066703F"/>
    <w:rsid w:val="00667108"/>
    <w:rsid w:val="00673A83"/>
    <w:rsid w:val="00673B24"/>
    <w:rsid w:val="00674FF0"/>
    <w:rsid w:val="006752B8"/>
    <w:rsid w:val="0068191C"/>
    <w:rsid w:val="00682C61"/>
    <w:rsid w:val="00685FA6"/>
    <w:rsid w:val="00686AE5"/>
    <w:rsid w:val="00690EE2"/>
    <w:rsid w:val="00693FDC"/>
    <w:rsid w:val="0069483C"/>
    <w:rsid w:val="006964A7"/>
    <w:rsid w:val="006A1664"/>
    <w:rsid w:val="006A1A8C"/>
    <w:rsid w:val="006B29FD"/>
    <w:rsid w:val="006B32AB"/>
    <w:rsid w:val="006B4630"/>
    <w:rsid w:val="006B511D"/>
    <w:rsid w:val="006D27ED"/>
    <w:rsid w:val="006D6390"/>
    <w:rsid w:val="006E38F8"/>
    <w:rsid w:val="006F5F3E"/>
    <w:rsid w:val="006F6681"/>
    <w:rsid w:val="0070398E"/>
    <w:rsid w:val="00707644"/>
    <w:rsid w:val="00707E46"/>
    <w:rsid w:val="00714B51"/>
    <w:rsid w:val="007158D1"/>
    <w:rsid w:val="007210A3"/>
    <w:rsid w:val="00722F2F"/>
    <w:rsid w:val="00726BC4"/>
    <w:rsid w:val="0072799A"/>
    <w:rsid w:val="00731E80"/>
    <w:rsid w:val="00736CA6"/>
    <w:rsid w:val="00744C33"/>
    <w:rsid w:val="00754DE3"/>
    <w:rsid w:val="007646A6"/>
    <w:rsid w:val="00766B59"/>
    <w:rsid w:val="00771F83"/>
    <w:rsid w:val="00773EE8"/>
    <w:rsid w:val="0077469B"/>
    <w:rsid w:val="00777287"/>
    <w:rsid w:val="0079029D"/>
    <w:rsid w:val="0079211A"/>
    <w:rsid w:val="00794258"/>
    <w:rsid w:val="007A4247"/>
    <w:rsid w:val="007B04E1"/>
    <w:rsid w:val="007B4350"/>
    <w:rsid w:val="007B7C14"/>
    <w:rsid w:val="007E1BF5"/>
    <w:rsid w:val="007E549A"/>
    <w:rsid w:val="007E55C7"/>
    <w:rsid w:val="007E6289"/>
    <w:rsid w:val="007F3EF1"/>
    <w:rsid w:val="007F5F05"/>
    <w:rsid w:val="007F7EB3"/>
    <w:rsid w:val="0080078E"/>
    <w:rsid w:val="0080416C"/>
    <w:rsid w:val="008129DD"/>
    <w:rsid w:val="00813528"/>
    <w:rsid w:val="00837714"/>
    <w:rsid w:val="00840055"/>
    <w:rsid w:val="0084726B"/>
    <w:rsid w:val="0084774B"/>
    <w:rsid w:val="008517F9"/>
    <w:rsid w:val="0086442C"/>
    <w:rsid w:val="00867824"/>
    <w:rsid w:val="0087051D"/>
    <w:rsid w:val="00871FE1"/>
    <w:rsid w:val="00873BCD"/>
    <w:rsid w:val="008841BF"/>
    <w:rsid w:val="008855DE"/>
    <w:rsid w:val="008902A1"/>
    <w:rsid w:val="00892A3C"/>
    <w:rsid w:val="008958B9"/>
    <w:rsid w:val="008A14C2"/>
    <w:rsid w:val="008A2B32"/>
    <w:rsid w:val="008A7A60"/>
    <w:rsid w:val="008B1FED"/>
    <w:rsid w:val="008B35E2"/>
    <w:rsid w:val="008C597B"/>
    <w:rsid w:val="008D41C2"/>
    <w:rsid w:val="008D4CCE"/>
    <w:rsid w:val="008D75E6"/>
    <w:rsid w:val="008E2525"/>
    <w:rsid w:val="008E4338"/>
    <w:rsid w:val="008E5CC0"/>
    <w:rsid w:val="008E65E9"/>
    <w:rsid w:val="008F2957"/>
    <w:rsid w:val="008F2A96"/>
    <w:rsid w:val="008F364B"/>
    <w:rsid w:val="008F496C"/>
    <w:rsid w:val="008F791F"/>
    <w:rsid w:val="00905ED0"/>
    <w:rsid w:val="0090646D"/>
    <w:rsid w:val="009069AE"/>
    <w:rsid w:val="00906A87"/>
    <w:rsid w:val="00907340"/>
    <w:rsid w:val="00914E8E"/>
    <w:rsid w:val="0092639D"/>
    <w:rsid w:val="00930099"/>
    <w:rsid w:val="00932203"/>
    <w:rsid w:val="00935071"/>
    <w:rsid w:val="009411ED"/>
    <w:rsid w:val="009454C0"/>
    <w:rsid w:val="00950B73"/>
    <w:rsid w:val="00953783"/>
    <w:rsid w:val="009628D4"/>
    <w:rsid w:val="009640D5"/>
    <w:rsid w:val="00971DBA"/>
    <w:rsid w:val="0097208F"/>
    <w:rsid w:val="00975865"/>
    <w:rsid w:val="009819D6"/>
    <w:rsid w:val="0099155A"/>
    <w:rsid w:val="00994E4C"/>
    <w:rsid w:val="00996D94"/>
    <w:rsid w:val="009A16D2"/>
    <w:rsid w:val="009A187C"/>
    <w:rsid w:val="009A4632"/>
    <w:rsid w:val="009A5E4C"/>
    <w:rsid w:val="009A74D4"/>
    <w:rsid w:val="009A7636"/>
    <w:rsid w:val="009A7DFF"/>
    <w:rsid w:val="009B1C8A"/>
    <w:rsid w:val="009C3982"/>
    <w:rsid w:val="009C47F4"/>
    <w:rsid w:val="009D03B4"/>
    <w:rsid w:val="009D3486"/>
    <w:rsid w:val="009D49E9"/>
    <w:rsid w:val="009E5ED2"/>
    <w:rsid w:val="009F52A3"/>
    <w:rsid w:val="009F6F5D"/>
    <w:rsid w:val="00A02661"/>
    <w:rsid w:val="00A04270"/>
    <w:rsid w:val="00A07ED8"/>
    <w:rsid w:val="00A14834"/>
    <w:rsid w:val="00A15052"/>
    <w:rsid w:val="00A15998"/>
    <w:rsid w:val="00A173B5"/>
    <w:rsid w:val="00A175DA"/>
    <w:rsid w:val="00A2184B"/>
    <w:rsid w:val="00A2263D"/>
    <w:rsid w:val="00A2468F"/>
    <w:rsid w:val="00A31010"/>
    <w:rsid w:val="00A350FB"/>
    <w:rsid w:val="00A409F6"/>
    <w:rsid w:val="00A41943"/>
    <w:rsid w:val="00A4495C"/>
    <w:rsid w:val="00A4778B"/>
    <w:rsid w:val="00A505C7"/>
    <w:rsid w:val="00A55CF0"/>
    <w:rsid w:val="00A669E9"/>
    <w:rsid w:val="00A7363E"/>
    <w:rsid w:val="00A7375C"/>
    <w:rsid w:val="00A753D8"/>
    <w:rsid w:val="00A75C27"/>
    <w:rsid w:val="00A852AF"/>
    <w:rsid w:val="00A857BA"/>
    <w:rsid w:val="00A87E17"/>
    <w:rsid w:val="00A92663"/>
    <w:rsid w:val="00A965FB"/>
    <w:rsid w:val="00A96811"/>
    <w:rsid w:val="00A977F8"/>
    <w:rsid w:val="00AA0A0D"/>
    <w:rsid w:val="00AA1E4F"/>
    <w:rsid w:val="00AA24FF"/>
    <w:rsid w:val="00AA3F2D"/>
    <w:rsid w:val="00AA5D91"/>
    <w:rsid w:val="00AB0BEA"/>
    <w:rsid w:val="00AB587C"/>
    <w:rsid w:val="00AC0D53"/>
    <w:rsid w:val="00AC1600"/>
    <w:rsid w:val="00AC22C9"/>
    <w:rsid w:val="00AD3C19"/>
    <w:rsid w:val="00AE0911"/>
    <w:rsid w:val="00AE3BD0"/>
    <w:rsid w:val="00AE447A"/>
    <w:rsid w:val="00AE621F"/>
    <w:rsid w:val="00AF26BE"/>
    <w:rsid w:val="00AF4785"/>
    <w:rsid w:val="00AF5F87"/>
    <w:rsid w:val="00AF7E88"/>
    <w:rsid w:val="00B03DAB"/>
    <w:rsid w:val="00B06A01"/>
    <w:rsid w:val="00B12B0B"/>
    <w:rsid w:val="00B12BC1"/>
    <w:rsid w:val="00B13578"/>
    <w:rsid w:val="00B14BB1"/>
    <w:rsid w:val="00B16D21"/>
    <w:rsid w:val="00B20309"/>
    <w:rsid w:val="00B26083"/>
    <w:rsid w:val="00B35034"/>
    <w:rsid w:val="00B35565"/>
    <w:rsid w:val="00B375F1"/>
    <w:rsid w:val="00B4343B"/>
    <w:rsid w:val="00B456F1"/>
    <w:rsid w:val="00B464BC"/>
    <w:rsid w:val="00B63A12"/>
    <w:rsid w:val="00B63F49"/>
    <w:rsid w:val="00B71D58"/>
    <w:rsid w:val="00B73D11"/>
    <w:rsid w:val="00B74291"/>
    <w:rsid w:val="00B76D79"/>
    <w:rsid w:val="00B811E9"/>
    <w:rsid w:val="00B83C5A"/>
    <w:rsid w:val="00B84BA1"/>
    <w:rsid w:val="00B85138"/>
    <w:rsid w:val="00B868E9"/>
    <w:rsid w:val="00B91144"/>
    <w:rsid w:val="00B91403"/>
    <w:rsid w:val="00BA1313"/>
    <w:rsid w:val="00BA29D3"/>
    <w:rsid w:val="00BB2E07"/>
    <w:rsid w:val="00BB31F7"/>
    <w:rsid w:val="00BC6408"/>
    <w:rsid w:val="00BC7285"/>
    <w:rsid w:val="00BD16B8"/>
    <w:rsid w:val="00BD21AE"/>
    <w:rsid w:val="00BD6352"/>
    <w:rsid w:val="00BD7E45"/>
    <w:rsid w:val="00BE06FB"/>
    <w:rsid w:val="00BE2FD1"/>
    <w:rsid w:val="00BE5513"/>
    <w:rsid w:val="00BE5573"/>
    <w:rsid w:val="00BF512E"/>
    <w:rsid w:val="00BF7F17"/>
    <w:rsid w:val="00C00430"/>
    <w:rsid w:val="00C0228D"/>
    <w:rsid w:val="00C20FB6"/>
    <w:rsid w:val="00C264E8"/>
    <w:rsid w:val="00C31D11"/>
    <w:rsid w:val="00C33AD5"/>
    <w:rsid w:val="00C3617C"/>
    <w:rsid w:val="00C41B5A"/>
    <w:rsid w:val="00C424BC"/>
    <w:rsid w:val="00C51E6C"/>
    <w:rsid w:val="00C66063"/>
    <w:rsid w:val="00C73649"/>
    <w:rsid w:val="00C74389"/>
    <w:rsid w:val="00C86F61"/>
    <w:rsid w:val="00C9040D"/>
    <w:rsid w:val="00C92863"/>
    <w:rsid w:val="00CA0F17"/>
    <w:rsid w:val="00CA25AC"/>
    <w:rsid w:val="00CA444A"/>
    <w:rsid w:val="00CB14D4"/>
    <w:rsid w:val="00CB6879"/>
    <w:rsid w:val="00CB7612"/>
    <w:rsid w:val="00CC38D3"/>
    <w:rsid w:val="00CC3C65"/>
    <w:rsid w:val="00CC422E"/>
    <w:rsid w:val="00CC4603"/>
    <w:rsid w:val="00CD0C2F"/>
    <w:rsid w:val="00CD3683"/>
    <w:rsid w:val="00CD5EE6"/>
    <w:rsid w:val="00CE0E13"/>
    <w:rsid w:val="00CE59E6"/>
    <w:rsid w:val="00CE7661"/>
    <w:rsid w:val="00CE77CA"/>
    <w:rsid w:val="00CF4580"/>
    <w:rsid w:val="00CF5EF9"/>
    <w:rsid w:val="00CF61D4"/>
    <w:rsid w:val="00CF7923"/>
    <w:rsid w:val="00CF7B50"/>
    <w:rsid w:val="00D31685"/>
    <w:rsid w:val="00D3399B"/>
    <w:rsid w:val="00D33CB6"/>
    <w:rsid w:val="00D34F5E"/>
    <w:rsid w:val="00D37A9F"/>
    <w:rsid w:val="00D420FA"/>
    <w:rsid w:val="00D434D8"/>
    <w:rsid w:val="00D43B70"/>
    <w:rsid w:val="00D45DD0"/>
    <w:rsid w:val="00D463E4"/>
    <w:rsid w:val="00D466C7"/>
    <w:rsid w:val="00D50CA9"/>
    <w:rsid w:val="00D51CED"/>
    <w:rsid w:val="00D70A9B"/>
    <w:rsid w:val="00D72ED1"/>
    <w:rsid w:val="00D736DE"/>
    <w:rsid w:val="00D73C6E"/>
    <w:rsid w:val="00D7747D"/>
    <w:rsid w:val="00D85C6A"/>
    <w:rsid w:val="00D86B70"/>
    <w:rsid w:val="00D91175"/>
    <w:rsid w:val="00D9354D"/>
    <w:rsid w:val="00D977DD"/>
    <w:rsid w:val="00DA424E"/>
    <w:rsid w:val="00DA6024"/>
    <w:rsid w:val="00DB3683"/>
    <w:rsid w:val="00DC2A86"/>
    <w:rsid w:val="00DC2FFA"/>
    <w:rsid w:val="00DC6378"/>
    <w:rsid w:val="00DC7064"/>
    <w:rsid w:val="00DD023A"/>
    <w:rsid w:val="00DD14A7"/>
    <w:rsid w:val="00DD4B03"/>
    <w:rsid w:val="00DD6A7D"/>
    <w:rsid w:val="00DD70BA"/>
    <w:rsid w:val="00DE04FB"/>
    <w:rsid w:val="00DE0EEF"/>
    <w:rsid w:val="00DE5C3F"/>
    <w:rsid w:val="00DE637E"/>
    <w:rsid w:val="00DE7412"/>
    <w:rsid w:val="00DE7508"/>
    <w:rsid w:val="00DE7931"/>
    <w:rsid w:val="00DF09D6"/>
    <w:rsid w:val="00DF1956"/>
    <w:rsid w:val="00DF38DA"/>
    <w:rsid w:val="00DF6CFD"/>
    <w:rsid w:val="00E03749"/>
    <w:rsid w:val="00E0779C"/>
    <w:rsid w:val="00E07985"/>
    <w:rsid w:val="00E07A4E"/>
    <w:rsid w:val="00E144FA"/>
    <w:rsid w:val="00E17236"/>
    <w:rsid w:val="00E22BDA"/>
    <w:rsid w:val="00E440B9"/>
    <w:rsid w:val="00E450A5"/>
    <w:rsid w:val="00E469F7"/>
    <w:rsid w:val="00E46D18"/>
    <w:rsid w:val="00E47034"/>
    <w:rsid w:val="00E56890"/>
    <w:rsid w:val="00E6142F"/>
    <w:rsid w:val="00E6228C"/>
    <w:rsid w:val="00E63378"/>
    <w:rsid w:val="00E63F5B"/>
    <w:rsid w:val="00E649CC"/>
    <w:rsid w:val="00E652D9"/>
    <w:rsid w:val="00E65531"/>
    <w:rsid w:val="00E71D83"/>
    <w:rsid w:val="00E827B7"/>
    <w:rsid w:val="00E84633"/>
    <w:rsid w:val="00E85332"/>
    <w:rsid w:val="00E86DAF"/>
    <w:rsid w:val="00E92B24"/>
    <w:rsid w:val="00E93A70"/>
    <w:rsid w:val="00EA5D70"/>
    <w:rsid w:val="00EA7347"/>
    <w:rsid w:val="00EB6674"/>
    <w:rsid w:val="00EB7663"/>
    <w:rsid w:val="00EB7D39"/>
    <w:rsid w:val="00EC0BFB"/>
    <w:rsid w:val="00EC2751"/>
    <w:rsid w:val="00EC37DE"/>
    <w:rsid w:val="00EC4A15"/>
    <w:rsid w:val="00EC57C2"/>
    <w:rsid w:val="00ED1227"/>
    <w:rsid w:val="00EE2DAC"/>
    <w:rsid w:val="00EE4FD4"/>
    <w:rsid w:val="00EE5689"/>
    <w:rsid w:val="00EE6090"/>
    <w:rsid w:val="00EF0222"/>
    <w:rsid w:val="00EF1622"/>
    <w:rsid w:val="00EF7EA8"/>
    <w:rsid w:val="00F05138"/>
    <w:rsid w:val="00F07579"/>
    <w:rsid w:val="00F14598"/>
    <w:rsid w:val="00F14BB6"/>
    <w:rsid w:val="00F20A89"/>
    <w:rsid w:val="00F30D98"/>
    <w:rsid w:val="00F351F2"/>
    <w:rsid w:val="00F3771D"/>
    <w:rsid w:val="00F37770"/>
    <w:rsid w:val="00F43A1C"/>
    <w:rsid w:val="00F43DC8"/>
    <w:rsid w:val="00F51231"/>
    <w:rsid w:val="00F576DF"/>
    <w:rsid w:val="00F5797F"/>
    <w:rsid w:val="00F620D4"/>
    <w:rsid w:val="00F73370"/>
    <w:rsid w:val="00F83157"/>
    <w:rsid w:val="00F855D7"/>
    <w:rsid w:val="00F8625C"/>
    <w:rsid w:val="00F86619"/>
    <w:rsid w:val="00F9125E"/>
    <w:rsid w:val="00F9227C"/>
    <w:rsid w:val="00F935E5"/>
    <w:rsid w:val="00F940C5"/>
    <w:rsid w:val="00F9477B"/>
    <w:rsid w:val="00FA2D74"/>
    <w:rsid w:val="00FB0195"/>
    <w:rsid w:val="00FB34E2"/>
    <w:rsid w:val="00FB5770"/>
    <w:rsid w:val="00FC1020"/>
    <w:rsid w:val="00FC3E75"/>
    <w:rsid w:val="00FD1F98"/>
    <w:rsid w:val="00FD7E40"/>
    <w:rsid w:val="00FE52BD"/>
    <w:rsid w:val="00FE79F1"/>
    <w:rsid w:val="00FF0DCB"/>
    <w:rsid w:val="00FF198B"/>
    <w:rsid w:val="00FF36B3"/>
    <w:rsid w:val="00FF4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1714C5"/>
  <w15:docId w15:val="{222BBC76-F26F-4FDF-86D4-59AFD66FF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D4CC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9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1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17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634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Default">
    <w:name w:val="Default"/>
    <w:rsid w:val="008B1FE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61473D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BodyText">
    <w:name w:val="Body Text"/>
    <w:link w:val="BodyTextChar"/>
    <w:rsid w:val="0061473D"/>
    <w:pPr>
      <w:spacing w:after="120" w:line="240" w:lineRule="atLeast"/>
    </w:pPr>
    <w:rPr>
      <w:rFonts w:ascii="Trebuchet MS" w:eastAsia="Times New Roman" w:hAnsi="Trebuchet MS" w:cs="Arial"/>
      <w:color w:val="000000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1473D"/>
    <w:rPr>
      <w:rFonts w:ascii="Trebuchet MS" w:eastAsia="Times New Roman" w:hAnsi="Trebuchet MS" w:cs="Arial"/>
      <w:color w:val="000000"/>
      <w:sz w:val="22"/>
      <w:szCs w:val="20"/>
    </w:rPr>
  </w:style>
  <w:style w:type="character" w:styleId="Hyperlink">
    <w:name w:val="Hyperlink"/>
    <w:basedOn w:val="DefaultParagraphFont"/>
    <w:uiPriority w:val="99"/>
    <w:rsid w:val="0061473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5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E450A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E450A5"/>
    <w:rPr>
      <w:i/>
      <w:iCs/>
      <w:color w:val="000000" w:themeColor="text1"/>
      <w:sz w:val="22"/>
      <w:szCs w:val="22"/>
      <w:lang w:eastAsia="ja-JP"/>
    </w:rPr>
  </w:style>
  <w:style w:type="paragraph" w:styleId="NormalWeb">
    <w:name w:val="Normal (Web)"/>
    <w:basedOn w:val="Normal"/>
    <w:uiPriority w:val="99"/>
    <w:unhideWhenUsed/>
    <w:rsid w:val="005F6D39"/>
    <w:rPr>
      <w:rFonts w:ascii="Times New Roman" w:eastAsiaTheme="minorHAnsi" w:hAnsi="Times New Roman" w:cs="Times New Roman"/>
    </w:rPr>
  </w:style>
  <w:style w:type="table" w:styleId="MediumShading1-Accent3">
    <w:name w:val="Medium Shading 1 Accent 3"/>
    <w:basedOn w:val="TableNormal"/>
    <w:uiPriority w:val="63"/>
    <w:rsid w:val="0011278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basicparagraph0">
    <w:name w:val="basicparagraph"/>
    <w:basedOn w:val="Normal"/>
    <w:rsid w:val="006500BE"/>
    <w:pPr>
      <w:spacing w:line="288" w:lineRule="auto"/>
    </w:pPr>
    <w:rPr>
      <w:rFonts w:ascii="MinionPro-Regular" w:eastAsiaTheme="minorHAnsi" w:hAnsi="MinionPro-Regular" w:cs="Times New Roman"/>
      <w:color w:val="000000"/>
    </w:rPr>
  </w:style>
  <w:style w:type="paragraph" w:customStyle="1" w:styleId="default0">
    <w:name w:val="default"/>
    <w:basedOn w:val="Normal"/>
    <w:rsid w:val="006500BE"/>
    <w:rPr>
      <w:rFonts w:ascii="Arial" w:eastAsiaTheme="minorHAnsi" w:hAnsi="Arial" w:cs="Arial"/>
      <w:color w:val="000000"/>
    </w:rPr>
  </w:style>
  <w:style w:type="character" w:styleId="Strong">
    <w:name w:val="Strong"/>
    <w:basedOn w:val="DefaultParagraphFont"/>
    <w:uiPriority w:val="22"/>
    <w:qFormat/>
    <w:rsid w:val="00905ED0"/>
    <w:rPr>
      <w:b/>
      <w:bCs/>
    </w:rPr>
  </w:style>
  <w:style w:type="character" w:styleId="Emphasis">
    <w:name w:val="Emphasis"/>
    <w:basedOn w:val="DefaultParagraphFont"/>
    <w:uiPriority w:val="20"/>
    <w:qFormat/>
    <w:rsid w:val="00AF26BE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2B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2B24"/>
    <w:rPr>
      <w:rFonts w:ascii="Courier New" w:eastAsia="Times New Roman" w:hAnsi="Courier New" w:cs="Courier New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7D2D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D4CCE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4C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9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lrdctph">
    <w:name w:val="lr_dct_ph"/>
    <w:basedOn w:val="DefaultParagraphFont"/>
    <w:rsid w:val="00AE447A"/>
  </w:style>
  <w:style w:type="character" w:customStyle="1" w:styleId="lrdctspkr">
    <w:name w:val="lr_dct_spkr"/>
    <w:basedOn w:val="DefaultParagraphFont"/>
    <w:rsid w:val="00AE447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E447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E447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E447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E447A"/>
    <w:rPr>
      <w:rFonts w:ascii="Arial" w:hAnsi="Arial" w:cs="Arial"/>
      <w:vanish/>
      <w:sz w:val="16"/>
      <w:szCs w:val="16"/>
    </w:rPr>
  </w:style>
  <w:style w:type="character" w:customStyle="1" w:styleId="recipeingredientsheadertoggles">
    <w:name w:val="recipeingredientsheadertoggles"/>
    <w:basedOn w:val="DefaultParagraphFont"/>
    <w:rsid w:val="00344D22"/>
  </w:style>
  <w:style w:type="character" w:customStyle="1" w:styleId="servingscount">
    <w:name w:val="servingscount"/>
    <w:basedOn w:val="DefaultParagraphFont"/>
    <w:rsid w:val="00344D22"/>
  </w:style>
  <w:style w:type="character" w:customStyle="1" w:styleId="recipedirectionslistitem">
    <w:name w:val="recipedirectionslistitem"/>
    <w:basedOn w:val="DefaultParagraphFont"/>
    <w:rsid w:val="00344D22"/>
  </w:style>
  <w:style w:type="paragraph" w:customStyle="1" w:styleId="msotagline">
    <w:name w:val="msotagline"/>
    <w:rsid w:val="006964A7"/>
    <w:rPr>
      <w:rFonts w:ascii="Verdana" w:eastAsia="Times New Roman" w:hAnsi="Verdana" w:cs="Times New Roman"/>
      <w:b/>
      <w:bCs/>
      <w:color w:val="990000"/>
      <w:kern w:val="28"/>
      <w:sz w:val="22"/>
      <w:szCs w:val="22"/>
      <w14:ligatures w14:val="standard"/>
      <w14:cntxtAlts/>
    </w:rPr>
  </w:style>
  <w:style w:type="paragraph" w:customStyle="1" w:styleId="font8">
    <w:name w:val="font_8"/>
    <w:basedOn w:val="Normal"/>
    <w:rsid w:val="006442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y-lbl">
    <w:name w:val="by-lbl"/>
    <w:basedOn w:val="DefaultParagraphFont"/>
    <w:rsid w:val="00F20A89"/>
  </w:style>
  <w:style w:type="character" w:customStyle="1" w:styleId="author-name">
    <w:name w:val="author-name"/>
    <w:basedOn w:val="DefaultParagraphFont"/>
    <w:rsid w:val="00F20A89"/>
  </w:style>
  <w:style w:type="character" w:customStyle="1" w:styleId="fineprint">
    <w:name w:val="fineprint"/>
    <w:basedOn w:val="DefaultParagraphFont"/>
    <w:rsid w:val="00EF7EA8"/>
  </w:style>
  <w:style w:type="paragraph" w:styleId="Header">
    <w:name w:val="header"/>
    <w:basedOn w:val="Normal"/>
    <w:link w:val="HeaderChar"/>
    <w:uiPriority w:val="99"/>
    <w:unhideWhenUsed/>
    <w:rsid w:val="004169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9CB"/>
  </w:style>
  <w:style w:type="paragraph" w:styleId="Footer">
    <w:name w:val="footer"/>
    <w:basedOn w:val="Normal"/>
    <w:link w:val="FooterChar"/>
    <w:unhideWhenUsed/>
    <w:rsid w:val="004169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16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27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7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82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25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4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69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4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9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2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1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8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3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1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96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57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49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2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8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37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30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04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65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72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73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39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0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81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81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8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8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64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6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9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6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7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1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9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92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603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216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09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76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83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2507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0790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0822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1109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651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7725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127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4242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769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0933">
          <w:marLeft w:val="129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9530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8870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6959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76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16500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635970">
                                          <w:marLeft w:val="0"/>
                                          <w:marRight w:val="12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714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935102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33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524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86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933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6903">
                                          <w:marLeft w:val="0"/>
                                          <w:marRight w:val="12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8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6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4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8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8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7998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2008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35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20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15874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19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7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81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9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98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47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6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36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2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9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56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35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06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18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11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8492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4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3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065499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17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03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87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5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59217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6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98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5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9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0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16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80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0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8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7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14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587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72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88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02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75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37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42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58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82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74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6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62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3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2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76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62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75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56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29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00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5059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83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5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45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6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304733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1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2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796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66354">
                      <w:marLeft w:val="75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7219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68912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45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330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</w:div>
                  </w:divsChild>
                </w:div>
                <w:div w:id="20106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19107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E5E5E5"/>
                        <w:left w:val="none" w:sz="0" w:space="0" w:color="auto"/>
                        <w:bottom w:val="dotted" w:sz="6" w:space="11" w:color="E5E5E5"/>
                        <w:right w:val="none" w:sz="0" w:space="0" w:color="auto"/>
                      </w:divBdr>
                      <w:divsChild>
                        <w:div w:id="1015112869">
                          <w:marLeft w:val="7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15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08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0090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4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8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66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9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ADC8A-6C01-42C5-9BE4-07EFA7AF8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59B87286</Template>
  <TotalTime>0</TotalTime>
  <Pages>2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Associated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Hagman</dc:creator>
  <cp:lastModifiedBy>Wistrcill, Korri</cp:lastModifiedBy>
  <cp:revision>2</cp:revision>
  <cp:lastPrinted>2019-11-27T14:55:00Z</cp:lastPrinted>
  <dcterms:created xsi:type="dcterms:W3CDTF">2020-03-27T17:59:00Z</dcterms:created>
  <dcterms:modified xsi:type="dcterms:W3CDTF">2020-03-27T17:59:00Z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136101118</vt:i4>
  </property>
</Properties>
</file>